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D5303" w14:textId="77777777" w:rsidR="00C753B9" w:rsidRDefault="00C753B9" w:rsidP="32FFD6C2">
      <w:pPr>
        <w:rPr>
          <w:rFonts w:ascii="Times New Roman" w:hAnsi="Times New Roman" w:cs="Times New Roman"/>
        </w:rPr>
      </w:pPr>
    </w:p>
    <w:p w14:paraId="32156EE4" w14:textId="77777777" w:rsidR="00D674CB" w:rsidRDefault="00D674CB" w:rsidP="32FFD6C2">
      <w:pPr>
        <w:rPr>
          <w:rFonts w:ascii="Times New Roman" w:hAnsi="Times New Roman" w:cs="Times New Roman"/>
        </w:rPr>
      </w:pPr>
    </w:p>
    <w:p w14:paraId="2924CE9A" w14:textId="41B4D2C9" w:rsidR="00D674CB" w:rsidRPr="00C43DEB" w:rsidRDefault="000F4BF2" w:rsidP="000F4BF2">
      <w:pPr>
        <w:jc w:val="center"/>
        <w:rPr>
          <w:rFonts w:ascii="Times New Roman" w:hAnsi="Times New Roman" w:cs="Times New Roman"/>
          <w:b/>
          <w:bCs/>
        </w:rPr>
      </w:pPr>
      <w:r w:rsidRPr="00C43DEB">
        <w:rPr>
          <w:rFonts w:ascii="Times New Roman" w:hAnsi="Times New Roman" w:cs="Times New Roman"/>
          <w:b/>
          <w:bCs/>
        </w:rPr>
        <w:t>REGISTRO DEGLI ACCESSI CIVICI GENERALIZZATI, ex art. 5, co. 2, D. Lgs. 33/2013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129"/>
        <w:gridCol w:w="1560"/>
        <w:gridCol w:w="2835"/>
        <w:gridCol w:w="1584"/>
        <w:gridCol w:w="1734"/>
        <w:gridCol w:w="1614"/>
      </w:tblGrid>
      <w:tr w:rsidR="000F4BF2" w14:paraId="72E96C02" w14:textId="150B69E9" w:rsidTr="000F4BF2">
        <w:tc>
          <w:tcPr>
            <w:tcW w:w="1129" w:type="dxa"/>
          </w:tcPr>
          <w:p w14:paraId="6E0976E3" w14:textId="16E14B63" w:rsidR="000F4BF2" w:rsidRPr="000F4BF2" w:rsidRDefault="000F4BF2" w:rsidP="000F4BF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4BF2">
              <w:rPr>
                <w:b/>
                <w:bCs/>
              </w:rPr>
              <w:t>Numero</w:t>
            </w:r>
          </w:p>
        </w:tc>
        <w:tc>
          <w:tcPr>
            <w:tcW w:w="1560" w:type="dxa"/>
          </w:tcPr>
          <w:p w14:paraId="7C22C524" w14:textId="7CFB5F2A" w:rsidR="000F4BF2" w:rsidRPr="000F4BF2" w:rsidRDefault="000F4BF2" w:rsidP="000F4BF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4BF2">
              <w:rPr>
                <w:b/>
                <w:bCs/>
              </w:rPr>
              <w:t>Data di Presentazione</w:t>
            </w:r>
          </w:p>
        </w:tc>
        <w:tc>
          <w:tcPr>
            <w:tcW w:w="2835" w:type="dxa"/>
          </w:tcPr>
          <w:p w14:paraId="5CF1FED2" w14:textId="49B7943B" w:rsidR="000F4BF2" w:rsidRPr="000F4BF2" w:rsidRDefault="000F4BF2" w:rsidP="000F4BF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4BF2">
              <w:rPr>
                <w:b/>
                <w:bCs/>
              </w:rPr>
              <w:t>Oggetto della richiesta</w:t>
            </w:r>
          </w:p>
        </w:tc>
        <w:tc>
          <w:tcPr>
            <w:tcW w:w="1584" w:type="dxa"/>
          </w:tcPr>
          <w:p w14:paraId="4AC9AB29" w14:textId="527ED6B4" w:rsidR="000F4BF2" w:rsidRPr="000F4BF2" w:rsidRDefault="000F4BF2" w:rsidP="000F4BF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4BF2">
              <w:rPr>
                <w:b/>
                <w:bCs/>
              </w:rPr>
              <w:t>Data del provvedimento</w:t>
            </w:r>
          </w:p>
        </w:tc>
        <w:tc>
          <w:tcPr>
            <w:tcW w:w="1734" w:type="dxa"/>
          </w:tcPr>
          <w:p w14:paraId="35B81AD0" w14:textId="02CD8BC4" w:rsidR="000F4BF2" w:rsidRPr="000F4BF2" w:rsidRDefault="000F4BF2" w:rsidP="000F4BF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4BF2">
              <w:rPr>
                <w:b/>
                <w:bCs/>
              </w:rPr>
              <w:t>Esito</w:t>
            </w:r>
          </w:p>
        </w:tc>
        <w:tc>
          <w:tcPr>
            <w:tcW w:w="1614" w:type="dxa"/>
          </w:tcPr>
          <w:p w14:paraId="71EABCD3" w14:textId="03C77BB4" w:rsidR="000F4BF2" w:rsidRPr="000F4BF2" w:rsidRDefault="000F4BF2" w:rsidP="000F4BF2">
            <w:pPr>
              <w:jc w:val="center"/>
              <w:rPr>
                <w:b/>
                <w:bCs/>
              </w:rPr>
            </w:pPr>
            <w:r w:rsidRPr="000F4BF2">
              <w:rPr>
                <w:b/>
                <w:bCs/>
              </w:rPr>
              <w:t>Riesame</w:t>
            </w:r>
          </w:p>
        </w:tc>
      </w:tr>
      <w:tr w:rsidR="000F4BF2" w14:paraId="0C75F801" w14:textId="1A90884C" w:rsidTr="00BD328C">
        <w:trPr>
          <w:trHeight w:val="567"/>
        </w:trPr>
        <w:tc>
          <w:tcPr>
            <w:tcW w:w="1129" w:type="dxa"/>
            <w:vAlign w:val="center"/>
          </w:tcPr>
          <w:p w14:paraId="0B8E72BB" w14:textId="197E78EE" w:rsidR="000F4BF2" w:rsidRPr="000F4BF2" w:rsidRDefault="00D01D70" w:rsidP="00BD3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  <w:vAlign w:val="center"/>
          </w:tcPr>
          <w:p w14:paraId="72D41625" w14:textId="691C45A1" w:rsidR="000F4BF2" w:rsidRPr="000F4BF2" w:rsidRDefault="001611AE" w:rsidP="00BD3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26.05.2025</w:t>
            </w:r>
          </w:p>
        </w:tc>
        <w:tc>
          <w:tcPr>
            <w:tcW w:w="2835" w:type="dxa"/>
            <w:vAlign w:val="center"/>
          </w:tcPr>
          <w:p w14:paraId="4D627BB5" w14:textId="54D049D9" w:rsidR="000F4BF2" w:rsidRPr="000F4BF2" w:rsidRDefault="001611AE" w:rsidP="006B57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Richiesta accesso verbali rinnovo Organi Federazione</w:t>
            </w:r>
          </w:p>
        </w:tc>
        <w:tc>
          <w:tcPr>
            <w:tcW w:w="1584" w:type="dxa"/>
            <w:vAlign w:val="center"/>
          </w:tcPr>
          <w:p w14:paraId="5630A8BE" w14:textId="25A102C3" w:rsidR="000F4BF2" w:rsidRPr="000F4BF2" w:rsidRDefault="000F4BF2" w:rsidP="00BD328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4" w:type="dxa"/>
            <w:vAlign w:val="center"/>
          </w:tcPr>
          <w:p w14:paraId="23C660A2" w14:textId="5789D492" w:rsidR="000F4BF2" w:rsidRPr="000F4BF2" w:rsidRDefault="00D50841" w:rsidP="00BD3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evasa</w:t>
            </w:r>
            <w:r w:rsidR="001611A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14" w:type="dxa"/>
            <w:vAlign w:val="center"/>
          </w:tcPr>
          <w:p w14:paraId="35C99C15" w14:textId="77777777" w:rsidR="000F4BF2" w:rsidRPr="000F4BF2" w:rsidRDefault="000F4BF2" w:rsidP="00BD328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F4BF2" w14:paraId="6676D79D" w14:textId="11E52581" w:rsidTr="00BD328C">
        <w:trPr>
          <w:trHeight w:val="567"/>
        </w:trPr>
        <w:tc>
          <w:tcPr>
            <w:tcW w:w="1129" w:type="dxa"/>
            <w:vAlign w:val="center"/>
          </w:tcPr>
          <w:p w14:paraId="44575416" w14:textId="77777777" w:rsidR="00D50841" w:rsidRDefault="00D50841" w:rsidP="00D508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24B7E6FA" w14:textId="62AAC111" w:rsidR="00D50841" w:rsidRPr="000F4BF2" w:rsidRDefault="00D50841" w:rsidP="001611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Align w:val="center"/>
          </w:tcPr>
          <w:p w14:paraId="3E24C988" w14:textId="7F4DE3DF" w:rsidR="000F4BF2" w:rsidRPr="000F4BF2" w:rsidRDefault="00D50841" w:rsidP="00BD3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23.07.2025</w:t>
            </w:r>
          </w:p>
        </w:tc>
        <w:tc>
          <w:tcPr>
            <w:tcW w:w="2835" w:type="dxa"/>
            <w:vAlign w:val="center"/>
          </w:tcPr>
          <w:p w14:paraId="4C524949" w14:textId="200A1946" w:rsidR="00D50841" w:rsidRPr="00D50841" w:rsidRDefault="00D50841" w:rsidP="00D5084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Documentazione prodotta su o</w:t>
            </w:r>
            <w:r w:rsidRPr="00D50841">
              <w:rPr>
                <w:rFonts w:ascii="Times New Roman" w:hAnsi="Times New Roman" w:cs="Times New Roman"/>
              </w:rPr>
              <w:t>bblighi vaccinali per gli esercenti le professioni sanitarie e gli operatori di</w:t>
            </w:r>
          </w:p>
          <w:p w14:paraId="24542F8A" w14:textId="0BD25B6D" w:rsidR="000F4BF2" w:rsidRPr="000F4BF2" w:rsidRDefault="00D50841" w:rsidP="00D50841">
            <w:pPr>
              <w:jc w:val="both"/>
              <w:rPr>
                <w:rFonts w:ascii="Times New Roman" w:hAnsi="Times New Roman" w:cs="Times New Roman"/>
              </w:rPr>
            </w:pPr>
            <w:r w:rsidRPr="00D50841">
              <w:rPr>
                <w:rFonts w:ascii="Times New Roman" w:hAnsi="Times New Roman" w:cs="Times New Roman"/>
              </w:rPr>
              <w:t>interesse sanitario.</w:t>
            </w:r>
          </w:p>
        </w:tc>
        <w:tc>
          <w:tcPr>
            <w:tcW w:w="1584" w:type="dxa"/>
            <w:vAlign w:val="center"/>
          </w:tcPr>
          <w:p w14:paraId="4CB07F66" w14:textId="7F1CCA92" w:rsidR="000F4BF2" w:rsidRPr="000F4BF2" w:rsidRDefault="000F4BF2" w:rsidP="00BD328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4" w:type="dxa"/>
            <w:vAlign w:val="center"/>
          </w:tcPr>
          <w:p w14:paraId="2A1443B9" w14:textId="5C479C2C" w:rsidR="000F4BF2" w:rsidRPr="000F4BF2" w:rsidRDefault="00D50841" w:rsidP="00BD3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evasa</w:t>
            </w:r>
          </w:p>
        </w:tc>
        <w:tc>
          <w:tcPr>
            <w:tcW w:w="1614" w:type="dxa"/>
            <w:vAlign w:val="center"/>
          </w:tcPr>
          <w:p w14:paraId="1EDC7D76" w14:textId="77777777" w:rsidR="000F4BF2" w:rsidRPr="000F4BF2" w:rsidRDefault="000F4BF2" w:rsidP="00BD328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7CD787D" w14:textId="77777777" w:rsidR="000F4BF2" w:rsidRPr="000F4BF2" w:rsidRDefault="000F4BF2" w:rsidP="000F4BF2">
      <w:pPr>
        <w:rPr>
          <w:rFonts w:ascii="Times New Roman" w:hAnsi="Times New Roman" w:cs="Times New Roman"/>
          <w:b/>
          <w:bCs/>
        </w:rPr>
      </w:pPr>
    </w:p>
    <w:sectPr w:rsidR="000F4BF2" w:rsidRPr="000F4BF2" w:rsidSect="00D674CB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2551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237358" w14:textId="77777777" w:rsidR="004D3561" w:rsidRDefault="004D3561" w:rsidP="00EB0A8E">
      <w:pPr>
        <w:spacing w:after="0" w:line="240" w:lineRule="auto"/>
      </w:pPr>
      <w:r>
        <w:separator/>
      </w:r>
    </w:p>
  </w:endnote>
  <w:endnote w:type="continuationSeparator" w:id="0">
    <w:p w14:paraId="364682CE" w14:textId="77777777" w:rsidR="004D3561" w:rsidRDefault="004D3561" w:rsidP="00EB0A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ED3F97" w14:textId="77777777" w:rsidR="001A23BB" w:rsidRPr="00284361" w:rsidRDefault="001A23BB">
    <w:pPr>
      <w:pStyle w:val="Pidipagina"/>
      <w:rPr>
        <w:rFonts w:ascii="Garamond" w:hAnsi="Garamond" w:cs="Times New Roman"/>
        <w:color w:val="EF3E33"/>
      </w:rPr>
    </w:pPr>
    <w:r w:rsidRPr="00284361">
      <w:rPr>
        <w:rFonts w:ascii="Garamond" w:hAnsi="Garamond" w:cs="Times New Roman"/>
        <w:color w:val="EF3E33"/>
      </w:rPr>
      <w:t>FEDERAZIONE NAZIONALE DEGLI ORDINI</w:t>
    </w:r>
  </w:p>
  <w:p w14:paraId="5AAD6BC8" w14:textId="77777777" w:rsidR="001A23BB" w:rsidRPr="00284361" w:rsidRDefault="001A23BB">
    <w:pPr>
      <w:pStyle w:val="Pidipagina"/>
      <w:rPr>
        <w:rFonts w:ascii="Garamond" w:hAnsi="Garamond" w:cs="Times New Roman"/>
        <w:color w:val="EF3E33"/>
      </w:rPr>
    </w:pPr>
    <w:r w:rsidRPr="00284361">
      <w:rPr>
        <w:rFonts w:ascii="Garamond" w:hAnsi="Garamond" w:cs="Times New Roman"/>
        <w:color w:val="EF3E33"/>
      </w:rPr>
      <w:t>DELLE PROFESSIONI INFERM</w:t>
    </w:r>
    <w:r w:rsidR="00A3516B" w:rsidRPr="00284361">
      <w:rPr>
        <w:rFonts w:ascii="Garamond" w:hAnsi="Garamond" w:cs="Times New Roman"/>
        <w:color w:val="EF3E33"/>
      </w:rPr>
      <w:t>I</w:t>
    </w:r>
    <w:r w:rsidRPr="00284361">
      <w:rPr>
        <w:rFonts w:ascii="Garamond" w:hAnsi="Garamond" w:cs="Times New Roman"/>
        <w:color w:val="EF3E33"/>
      </w:rPr>
      <w:t>ERISTICHE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E9465" w14:textId="77777777" w:rsidR="00EB0A8E" w:rsidRPr="0045058A" w:rsidRDefault="00EB0A8E" w:rsidP="0045058A">
    <w:pPr>
      <w:pStyle w:val="Pidipagina"/>
      <w:tabs>
        <w:tab w:val="clear" w:pos="4819"/>
      </w:tabs>
      <w:ind w:left="992" w:hanging="992"/>
      <w:rPr>
        <w:rFonts w:ascii="Garamond" w:hAnsi="Garamond" w:cs="Times New Roman"/>
        <w:color w:val="005056"/>
        <w:sz w:val="16"/>
        <w:szCs w:val="16"/>
      </w:rPr>
    </w:pPr>
    <w:r w:rsidRPr="0045058A">
      <w:rPr>
        <w:rFonts w:ascii="Garamond" w:hAnsi="Garamond"/>
        <w:color w:val="005056"/>
        <w:sz w:val="20"/>
        <w:szCs w:val="20"/>
      </w:rPr>
      <w:t>Via Agostino Depretis, 70 - 00184 Roma</w:t>
    </w:r>
    <w:r w:rsidR="00B63FDE" w:rsidRPr="0045058A">
      <w:rPr>
        <w:rFonts w:ascii="Garamond" w:hAnsi="Garamond"/>
        <w:color w:val="005056"/>
        <w:sz w:val="20"/>
        <w:szCs w:val="20"/>
      </w:rPr>
      <w:tab/>
    </w:r>
  </w:p>
  <w:p w14:paraId="2CBF8D35" w14:textId="77777777" w:rsidR="00EB0A8E" w:rsidRPr="0045058A" w:rsidRDefault="00EB0A8E" w:rsidP="0045058A">
    <w:pPr>
      <w:pStyle w:val="Pidipagina"/>
      <w:ind w:left="992" w:hanging="992"/>
      <w:rPr>
        <w:rFonts w:ascii="Garamond" w:hAnsi="Garamond"/>
        <w:color w:val="005056"/>
        <w:sz w:val="20"/>
        <w:szCs w:val="20"/>
      </w:rPr>
    </w:pPr>
    <w:r w:rsidRPr="0045058A">
      <w:rPr>
        <w:rFonts w:ascii="Garamond" w:hAnsi="Garamond"/>
        <w:color w:val="005056"/>
        <w:sz w:val="20"/>
        <w:szCs w:val="20"/>
      </w:rPr>
      <w:t>Tel.: +39 06 46200101 - CF: 80186470581</w:t>
    </w:r>
  </w:p>
  <w:p w14:paraId="4B98EBAA" w14:textId="77777777" w:rsidR="00EB0A8E" w:rsidRPr="0045058A" w:rsidRDefault="00EB0A8E" w:rsidP="0045058A">
    <w:pPr>
      <w:pStyle w:val="Pidipagina"/>
      <w:ind w:left="992" w:hanging="992"/>
      <w:rPr>
        <w:rFonts w:ascii="Garamond" w:hAnsi="Garamond"/>
        <w:color w:val="005056"/>
        <w:sz w:val="20"/>
        <w:szCs w:val="20"/>
      </w:rPr>
    </w:pPr>
    <w:r w:rsidRPr="0045058A">
      <w:rPr>
        <w:rFonts w:ascii="Garamond" w:hAnsi="Garamond"/>
        <w:color w:val="005056"/>
        <w:sz w:val="20"/>
        <w:szCs w:val="20"/>
      </w:rPr>
      <w:t>federazione@cert.fnopi.it - www.fnopi.it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39DD10" w14:textId="77777777" w:rsidR="004D3561" w:rsidRDefault="004D3561" w:rsidP="00EB0A8E">
      <w:pPr>
        <w:spacing w:after="0" w:line="240" w:lineRule="auto"/>
      </w:pPr>
      <w:r>
        <w:separator/>
      </w:r>
    </w:p>
  </w:footnote>
  <w:footnote w:type="continuationSeparator" w:id="0">
    <w:p w14:paraId="4E71BE9F" w14:textId="77777777" w:rsidR="004D3561" w:rsidRDefault="004D3561" w:rsidP="00EB0A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31120" w14:textId="77777777" w:rsidR="00EB0A8E" w:rsidRDefault="00EB0A8E">
    <w:pPr>
      <w:pStyle w:val="Intestazione"/>
    </w:pPr>
    <w:r>
      <w:rPr>
        <w:noProof/>
      </w:rPr>
      <w:drawing>
        <wp:anchor distT="0" distB="0" distL="114300" distR="114300" simplePos="0" relativeHeight="251658752" behindDoc="1" locked="0" layoutInCell="1" allowOverlap="1" wp14:anchorId="27F6EDF8" wp14:editId="47140C00">
          <wp:simplePos x="0" y="0"/>
          <wp:positionH relativeFrom="page">
            <wp:posOffset>683895</wp:posOffset>
          </wp:positionH>
          <wp:positionV relativeFrom="page">
            <wp:posOffset>504190</wp:posOffset>
          </wp:positionV>
          <wp:extent cx="662400" cy="900000"/>
          <wp:effectExtent l="0" t="0" r="4445" b="0"/>
          <wp:wrapNone/>
          <wp:docPr id="10" name="Immagine 10" descr="Immagine che contiene clipart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rchio_fno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2400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34B13" w14:textId="77777777" w:rsidR="00EB0A8E" w:rsidRDefault="0045058A">
    <w:pPr>
      <w:pStyle w:val="Intestazione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671D2BB9" wp14:editId="65233C3C">
              <wp:simplePos x="0" y="0"/>
              <wp:positionH relativeFrom="column">
                <wp:posOffset>2900680</wp:posOffset>
              </wp:positionH>
              <wp:positionV relativeFrom="paragraph">
                <wp:posOffset>-979805</wp:posOffset>
              </wp:positionV>
              <wp:extent cx="3239770" cy="427990"/>
              <wp:effectExtent l="0" t="0" r="0" b="0"/>
              <wp:wrapSquare wrapText="bothSides"/>
              <wp:docPr id="4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39770" cy="4279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F653169" w14:textId="77777777" w:rsidR="00F05BB2" w:rsidRPr="00284361" w:rsidRDefault="00F05BB2" w:rsidP="00F05BB2">
                          <w:pPr>
                            <w:pStyle w:val="Pidipagina"/>
                            <w:jc w:val="right"/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</w:pPr>
                          <w:r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FEDERAZIONE NAZIONALE DEGLI ORDINI</w:t>
                          </w:r>
                        </w:p>
                        <w:p w14:paraId="482568AE" w14:textId="77777777" w:rsidR="00F05BB2" w:rsidRPr="00284361" w:rsidRDefault="00F05BB2" w:rsidP="00F05BB2">
                          <w:pPr>
                            <w:pStyle w:val="Pidipagina"/>
                            <w:jc w:val="right"/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</w:pPr>
                          <w:r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DELLE PROFESSIONI INFERM</w:t>
                          </w:r>
                          <w:r w:rsidR="00A3516B"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IE</w:t>
                          </w:r>
                          <w:r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RISTICHE</w:t>
                          </w:r>
                        </w:p>
                        <w:p w14:paraId="5E2DA563" w14:textId="77777777" w:rsidR="00F05BB2" w:rsidRPr="00284361" w:rsidRDefault="00F05BB2" w:rsidP="00F05BB2">
                          <w:pPr>
                            <w:jc w:val="right"/>
                            <w:rPr>
                              <w:color w:val="EF3E33"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71D2BB9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style="position:absolute;margin-left:228.4pt;margin-top:-77.15pt;width:255.1pt;height:33.7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" stroked="f">
              <v:textbox>
                <w:txbxContent>
                  <w:p w14:paraId="5F653169" w14:textId="77777777" w:rsidR="00F05BB2" w:rsidRPr="00284361" w:rsidRDefault="00F05BB2" w:rsidP="00F05BB2">
                    <w:pPr>
                      <w:pStyle w:val="Pidipagina"/>
                      <w:jc w:val="right"/>
                      <w:rPr>
                        <w:rFonts w:ascii="Garamond" w:hAnsi="Garamond" w:cs="Times New Roman"/>
                        <w:color w:val="EF3E33"/>
                        <w:sz w:val="20"/>
                      </w:rPr>
                    </w:pPr>
                    <w:r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FEDERAZIONE NAZIONALE DEGLI ORDINI</w:t>
                    </w:r>
                  </w:p>
                  <w:p w14:paraId="482568AE" w14:textId="77777777" w:rsidR="00F05BB2" w:rsidRPr="00284361" w:rsidRDefault="00F05BB2" w:rsidP="00F05BB2">
                    <w:pPr>
                      <w:pStyle w:val="Pidipagina"/>
                      <w:jc w:val="right"/>
                      <w:rPr>
                        <w:rFonts w:ascii="Garamond" w:hAnsi="Garamond" w:cs="Times New Roman"/>
                        <w:color w:val="EF3E33"/>
                        <w:sz w:val="20"/>
                      </w:rPr>
                    </w:pPr>
                    <w:r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DELLE PROFESSIONI INFERM</w:t>
                    </w:r>
                    <w:r w:rsidR="00A3516B"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IE</w:t>
                    </w:r>
                    <w:r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RISTICHE</w:t>
                    </w:r>
                  </w:p>
                  <w:p w14:paraId="5E2DA563" w14:textId="77777777" w:rsidR="00F05BB2" w:rsidRPr="00284361" w:rsidRDefault="00F05BB2" w:rsidP="00F05BB2">
                    <w:pPr>
                      <w:jc w:val="right"/>
                      <w:rPr>
                        <w:color w:val="EF3E33"/>
                        <w:sz w:val="20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7216" behindDoc="1" locked="0" layoutInCell="1" allowOverlap="1" wp14:anchorId="13CAB672" wp14:editId="62C5F56D">
          <wp:simplePos x="0" y="0"/>
          <wp:positionH relativeFrom="page">
            <wp:posOffset>683895</wp:posOffset>
          </wp:positionH>
          <wp:positionV relativeFrom="page">
            <wp:posOffset>504190</wp:posOffset>
          </wp:positionV>
          <wp:extent cx="662400" cy="900000"/>
          <wp:effectExtent l="0" t="0" r="4445" b="0"/>
          <wp:wrapNone/>
          <wp:docPr id="11" name="Immagine 11" descr="Immagine che contiene clipart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rchio_fno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2400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316E5F"/>
    <w:multiLevelType w:val="hybridMultilevel"/>
    <w:tmpl w:val="E362B18A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20031987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autoHyphenation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057"/>
    <w:rsid w:val="00013AA6"/>
    <w:rsid w:val="000148A5"/>
    <w:rsid w:val="0001600A"/>
    <w:rsid w:val="00095BF6"/>
    <w:rsid w:val="000F4BF2"/>
    <w:rsid w:val="001056D4"/>
    <w:rsid w:val="00117A70"/>
    <w:rsid w:val="001611AE"/>
    <w:rsid w:val="00171D9C"/>
    <w:rsid w:val="00193FB8"/>
    <w:rsid w:val="001A23BB"/>
    <w:rsid w:val="001C2F81"/>
    <w:rsid w:val="00216D1B"/>
    <w:rsid w:val="00216F9C"/>
    <w:rsid w:val="00263FD8"/>
    <w:rsid w:val="00283BE6"/>
    <w:rsid w:val="00284361"/>
    <w:rsid w:val="002A4B2C"/>
    <w:rsid w:val="002D2CFF"/>
    <w:rsid w:val="002F18BC"/>
    <w:rsid w:val="003A0A76"/>
    <w:rsid w:val="003B26B2"/>
    <w:rsid w:val="003C5A24"/>
    <w:rsid w:val="00403E25"/>
    <w:rsid w:val="00422385"/>
    <w:rsid w:val="0045058A"/>
    <w:rsid w:val="00481E9F"/>
    <w:rsid w:val="004D1481"/>
    <w:rsid w:val="004D3561"/>
    <w:rsid w:val="004E2BED"/>
    <w:rsid w:val="00500CB1"/>
    <w:rsid w:val="00547236"/>
    <w:rsid w:val="00580840"/>
    <w:rsid w:val="005C1228"/>
    <w:rsid w:val="005D759F"/>
    <w:rsid w:val="005E2F2C"/>
    <w:rsid w:val="00602288"/>
    <w:rsid w:val="006150D9"/>
    <w:rsid w:val="006515F2"/>
    <w:rsid w:val="00652DAB"/>
    <w:rsid w:val="00673CEE"/>
    <w:rsid w:val="00673EB7"/>
    <w:rsid w:val="006A1963"/>
    <w:rsid w:val="006B04F4"/>
    <w:rsid w:val="006B213A"/>
    <w:rsid w:val="006B57B6"/>
    <w:rsid w:val="006C6FB6"/>
    <w:rsid w:val="006C7A92"/>
    <w:rsid w:val="006E385B"/>
    <w:rsid w:val="006F70EA"/>
    <w:rsid w:val="00714503"/>
    <w:rsid w:val="00720D44"/>
    <w:rsid w:val="00767FEA"/>
    <w:rsid w:val="007834CC"/>
    <w:rsid w:val="0078558A"/>
    <w:rsid w:val="007B6F03"/>
    <w:rsid w:val="007C13CC"/>
    <w:rsid w:val="007C4746"/>
    <w:rsid w:val="007D7F88"/>
    <w:rsid w:val="007E4404"/>
    <w:rsid w:val="00821D70"/>
    <w:rsid w:val="00823633"/>
    <w:rsid w:val="0082704D"/>
    <w:rsid w:val="008340B2"/>
    <w:rsid w:val="00841C4D"/>
    <w:rsid w:val="008704BA"/>
    <w:rsid w:val="008C5A85"/>
    <w:rsid w:val="008C642F"/>
    <w:rsid w:val="008F0849"/>
    <w:rsid w:val="00904D03"/>
    <w:rsid w:val="00950CA2"/>
    <w:rsid w:val="00971D1F"/>
    <w:rsid w:val="00972D30"/>
    <w:rsid w:val="00981969"/>
    <w:rsid w:val="00994120"/>
    <w:rsid w:val="0099466A"/>
    <w:rsid w:val="009A0B9D"/>
    <w:rsid w:val="009D15FC"/>
    <w:rsid w:val="009F762A"/>
    <w:rsid w:val="00A158AB"/>
    <w:rsid w:val="00A23A17"/>
    <w:rsid w:val="00A3516B"/>
    <w:rsid w:val="00A5583F"/>
    <w:rsid w:val="00A93100"/>
    <w:rsid w:val="00A93B45"/>
    <w:rsid w:val="00AF4EB4"/>
    <w:rsid w:val="00B00560"/>
    <w:rsid w:val="00B12BFA"/>
    <w:rsid w:val="00B267CF"/>
    <w:rsid w:val="00B305B1"/>
    <w:rsid w:val="00B51D00"/>
    <w:rsid w:val="00B6290F"/>
    <w:rsid w:val="00B63FDE"/>
    <w:rsid w:val="00B93A7E"/>
    <w:rsid w:val="00BC5497"/>
    <w:rsid w:val="00BD328C"/>
    <w:rsid w:val="00C35003"/>
    <w:rsid w:val="00C43DEB"/>
    <w:rsid w:val="00C626FB"/>
    <w:rsid w:val="00C66E72"/>
    <w:rsid w:val="00C753B9"/>
    <w:rsid w:val="00C8083C"/>
    <w:rsid w:val="00CE032F"/>
    <w:rsid w:val="00CE33E0"/>
    <w:rsid w:val="00D01D70"/>
    <w:rsid w:val="00D17371"/>
    <w:rsid w:val="00D50841"/>
    <w:rsid w:val="00D674CB"/>
    <w:rsid w:val="00D946EA"/>
    <w:rsid w:val="00DC7CFC"/>
    <w:rsid w:val="00DE380D"/>
    <w:rsid w:val="00DE56D5"/>
    <w:rsid w:val="00E25B6A"/>
    <w:rsid w:val="00E502F9"/>
    <w:rsid w:val="00E70267"/>
    <w:rsid w:val="00EB0A8E"/>
    <w:rsid w:val="00ED00EC"/>
    <w:rsid w:val="00ED6D60"/>
    <w:rsid w:val="00F05BB2"/>
    <w:rsid w:val="00F8007F"/>
    <w:rsid w:val="00F92BDC"/>
    <w:rsid w:val="00F93B3B"/>
    <w:rsid w:val="00FC7837"/>
    <w:rsid w:val="00FF3057"/>
    <w:rsid w:val="00FF7061"/>
    <w:rsid w:val="32FFD6C2"/>
    <w:rsid w:val="3CF4FED7"/>
    <w:rsid w:val="577311E5"/>
    <w:rsid w:val="5A4DC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4D8531"/>
  <w15:chartTrackingRefBased/>
  <w15:docId w15:val="{61C560B1-1E47-4E18-8C38-02E2DCDB6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99466A"/>
    <w:pPr>
      <w:keepNext/>
      <w:tabs>
        <w:tab w:val="left" w:pos="1701"/>
      </w:tabs>
      <w:spacing w:after="0" w:line="240" w:lineRule="auto"/>
      <w:outlineLvl w:val="0"/>
    </w:pPr>
    <w:rPr>
      <w:rFonts w:ascii="Times New Roman" w:eastAsia="Times New Roman" w:hAnsi="Times New Roman" w:cs="Times New Roman"/>
      <w:b/>
      <w:smallCaps/>
      <w:sz w:val="28"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99466A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i/>
      <w:sz w:val="24"/>
      <w:szCs w:val="20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99466A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paragraph" w:styleId="Titolo4">
    <w:name w:val="heading 4"/>
    <w:basedOn w:val="Normale"/>
    <w:next w:val="Normale"/>
    <w:link w:val="Titolo4Carattere"/>
    <w:qFormat/>
    <w:rsid w:val="0099466A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8"/>
      <w:szCs w:val="20"/>
      <w:lang w:eastAsia="it-IT"/>
    </w:rPr>
  </w:style>
  <w:style w:type="paragraph" w:styleId="Titolo5">
    <w:name w:val="heading 5"/>
    <w:basedOn w:val="Normale"/>
    <w:next w:val="Normale"/>
    <w:link w:val="Titolo5Carattere"/>
    <w:qFormat/>
    <w:rsid w:val="0099466A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ind w:firstLine="284"/>
      <w:jc w:val="both"/>
      <w:outlineLvl w:val="4"/>
    </w:pPr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link w:val="NessunaspaziaturaCarattere"/>
    <w:uiPriority w:val="1"/>
    <w:qFormat/>
    <w:rsid w:val="00EB0A8E"/>
    <w:pPr>
      <w:spacing w:after="0" w:line="240" w:lineRule="auto"/>
    </w:pPr>
    <w:rPr>
      <w:rFonts w:eastAsiaTheme="minorEastAsia"/>
      <w:lang w:eastAsia="it-IT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EB0A8E"/>
    <w:rPr>
      <w:rFonts w:eastAsiaTheme="minorEastAsia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EB0A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B0A8E"/>
  </w:style>
  <w:style w:type="paragraph" w:styleId="Pidipagina">
    <w:name w:val="footer"/>
    <w:basedOn w:val="Normale"/>
    <w:link w:val="PidipaginaCarattere"/>
    <w:uiPriority w:val="99"/>
    <w:unhideWhenUsed/>
    <w:rsid w:val="00EB0A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B0A8E"/>
  </w:style>
  <w:style w:type="paragraph" w:styleId="NormaleWeb">
    <w:name w:val="Normal (Web)"/>
    <w:basedOn w:val="Normale"/>
    <w:uiPriority w:val="99"/>
    <w:unhideWhenUsed/>
    <w:rsid w:val="006C6F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rsid w:val="0099466A"/>
    <w:rPr>
      <w:rFonts w:ascii="Times New Roman" w:eastAsia="Times New Roman" w:hAnsi="Times New Roman" w:cs="Times New Roman"/>
      <w:b/>
      <w:smallCaps/>
      <w:sz w:val="28"/>
      <w:szCs w:val="20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99466A"/>
    <w:rPr>
      <w:rFonts w:ascii="Times New Roman" w:eastAsia="Times New Roman" w:hAnsi="Times New Roman" w:cs="Times New Roman"/>
      <w:b/>
      <w:i/>
      <w:sz w:val="24"/>
      <w:szCs w:val="20"/>
      <w:lang w:eastAsia="it-IT"/>
    </w:rPr>
  </w:style>
  <w:style w:type="character" w:customStyle="1" w:styleId="Titolo3Carattere">
    <w:name w:val="Titolo 3 Carattere"/>
    <w:basedOn w:val="Carpredefinitoparagrafo"/>
    <w:link w:val="Titolo3"/>
    <w:rsid w:val="0099466A"/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99466A"/>
    <w:rPr>
      <w:rFonts w:ascii="Times New Roman" w:eastAsia="Times New Roman" w:hAnsi="Times New Roman" w:cs="Times New Roman"/>
      <w:b/>
      <w:sz w:val="28"/>
      <w:szCs w:val="20"/>
      <w:lang w:eastAsia="it-IT"/>
    </w:rPr>
  </w:style>
  <w:style w:type="character" w:customStyle="1" w:styleId="Titolo5Carattere">
    <w:name w:val="Titolo 5 Carattere"/>
    <w:basedOn w:val="Carpredefinitoparagrafo"/>
    <w:link w:val="Titolo5"/>
    <w:rsid w:val="0099466A"/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table" w:styleId="Grigliatabella">
    <w:name w:val="Table Grid"/>
    <w:basedOn w:val="Tabellanormale"/>
    <w:uiPriority w:val="59"/>
    <w:rsid w:val="00FF30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9941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2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5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leniaGranato\Federazione%20Nazionale%20Ordini%20Professioni%20Infermieristiche(Finbuc)\Ufficio%20FNOPI%20-%20Documenti\Ilenia%20Granato\Dati\MODELLI+CARTA%20INTESTATA\carta%20intestata%20semplic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6d55ca-2d14-4ecc-97e6-e47dd2eefaa9" xsi:nil="true"/>
    <lcf76f155ced4ddcb4097134ff3c332f xmlns="cb59c945-cb76-4011-bb72-9e397d05456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B8F0B75F0690498D301FD7FE569FDB" ma:contentTypeVersion="14" ma:contentTypeDescription="Create a new document." ma:contentTypeScope="" ma:versionID="3f360e303a0444232dee5680914bad93">
  <xsd:schema xmlns:xsd="http://www.w3.org/2001/XMLSchema" xmlns:xs="http://www.w3.org/2001/XMLSchema" xmlns:p="http://schemas.microsoft.com/office/2006/metadata/properties" xmlns:ns2="cb59c945-cb76-4011-bb72-9e397d054561" xmlns:ns3="a06d55ca-2d14-4ecc-97e6-e47dd2eefaa9" targetNamespace="http://schemas.microsoft.com/office/2006/metadata/properties" ma:root="true" ma:fieldsID="e2b1026328fd9a7b88f4862cd66af146" ns2:_="" ns3:_="">
    <xsd:import namespace="cb59c945-cb76-4011-bb72-9e397d054561"/>
    <xsd:import namespace="a06d55ca-2d14-4ecc-97e6-e47dd2eefa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59c945-cb76-4011-bb72-9e397d0545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ef626fc4-a87c-4e99-a305-f36f1deeeef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6d55ca-2d14-4ecc-97e6-e47dd2eefaa9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3637290-f243-4988-b051-1ff70ea55b92}" ma:internalName="TaxCatchAll" ma:showField="CatchAllData" ma:web="a06d55ca-2d14-4ecc-97e6-e47dd2eefa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DA1E4E-4484-477B-8ADF-4CC164B6E48B}">
  <ds:schemaRefs>
    <ds:schemaRef ds:uri="http://schemas.microsoft.com/office/2006/metadata/properties"/>
    <ds:schemaRef ds:uri="http://schemas.microsoft.com/office/infopath/2007/PartnerControls"/>
    <ds:schemaRef ds:uri="a06d55ca-2d14-4ecc-97e6-e47dd2eefaa9"/>
    <ds:schemaRef ds:uri="cb59c945-cb76-4011-bb72-9e397d054561"/>
  </ds:schemaRefs>
</ds:datastoreItem>
</file>

<file path=customXml/itemProps2.xml><?xml version="1.0" encoding="utf-8"?>
<ds:datastoreItem xmlns:ds="http://schemas.openxmlformats.org/officeDocument/2006/customXml" ds:itemID="{88CD7411-CC1C-4587-839F-3F370FB366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D5106D-393F-4760-999E-F71668EC46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59c945-cb76-4011-bb72-9e397d054561"/>
    <ds:schemaRef ds:uri="a06d55ca-2d14-4ecc-97e6-e47dd2eefa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5CD9FE3-F800-4CAD-9048-191D0B00C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semplice</Template>
  <TotalTime>1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Ilenia Granato</dc:creator>
  <cp:keywords/>
  <dc:description/>
  <cp:lastModifiedBy>Annalisa Durantini</cp:lastModifiedBy>
  <cp:revision>2</cp:revision>
  <cp:lastPrinted>2019-01-17T08:56:00Z</cp:lastPrinted>
  <dcterms:created xsi:type="dcterms:W3CDTF">2025-09-23T09:24:00Z</dcterms:created>
  <dcterms:modified xsi:type="dcterms:W3CDTF">2025-09-23T09:24:00Z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0x0101005DB8F0B75F0690498D301FD7FE569FDB</vt:lpwstr>
  </property>
  <property fmtid="{D5CDD505-2E9C-101B-9397-08002B2CF9AE}" pid="3" name="Order">
    <vt:r8>1236600</vt:r8>
  </property>
  <property fmtid="{D5CDD505-2E9C-101B-9397-08002B2CF9AE}" pid="4" name="MediaServiceImageTags">
    <vt:lpwstr/>
  </property>
</Properties>
</file>