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C0033" w14:textId="3A1F4CF0" w:rsidR="00254D6E" w:rsidRDefault="00254D6E" w:rsidP="00254D6E">
      <w:pPr>
        <w:spacing w:after="160" w:line="259" w:lineRule="auto"/>
        <w:jc w:val="center"/>
        <w:rPr>
          <w:rFonts w:ascii="Arial" w:eastAsia="Calibri" w:hAnsi="Arial" w:cs="Arial"/>
          <w:b/>
          <w:bCs/>
          <w:color w:val="FF0000"/>
          <w:sz w:val="24"/>
          <w:szCs w:val="24"/>
        </w:rPr>
      </w:pPr>
      <w:r w:rsidRPr="00254D6E">
        <w:rPr>
          <w:rFonts w:ascii="Arial" w:eastAsia="Calibri" w:hAnsi="Arial" w:cs="Arial"/>
          <w:b/>
          <w:bCs/>
          <w:color w:val="FF0000"/>
          <w:sz w:val="24"/>
          <w:szCs w:val="24"/>
        </w:rPr>
        <w:t>DETERMINE DEL DIRETTORE – Anno</w:t>
      </w:r>
      <w:r w:rsidR="00D35298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 202</w:t>
      </w:r>
      <w:r w:rsidR="00833811">
        <w:rPr>
          <w:rFonts w:ascii="Arial" w:eastAsia="Calibri" w:hAnsi="Arial" w:cs="Arial"/>
          <w:b/>
          <w:bCs/>
          <w:color w:val="FF0000"/>
          <w:sz w:val="24"/>
          <w:szCs w:val="24"/>
        </w:rPr>
        <w:t>4</w:t>
      </w:r>
      <w:r w:rsidRPr="00254D6E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, </w:t>
      </w:r>
      <w:r w:rsidR="00D35298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IV </w:t>
      </w:r>
      <w:r w:rsidR="008532F1">
        <w:rPr>
          <w:rFonts w:ascii="Arial" w:eastAsia="Calibri" w:hAnsi="Arial" w:cs="Arial"/>
          <w:b/>
          <w:bCs/>
          <w:color w:val="FF0000"/>
          <w:sz w:val="24"/>
          <w:szCs w:val="24"/>
        </w:rPr>
        <w:t>trimestre</w:t>
      </w:r>
    </w:p>
    <w:p w14:paraId="7EAC618B" w14:textId="77777777" w:rsidR="00254D6E" w:rsidRPr="00254D6E" w:rsidRDefault="00254D6E" w:rsidP="00254D6E">
      <w:pPr>
        <w:spacing w:after="160" w:line="259" w:lineRule="auto"/>
        <w:jc w:val="center"/>
        <w:rPr>
          <w:rFonts w:ascii="Arial" w:eastAsia="Calibri" w:hAnsi="Arial" w:cs="Arial"/>
          <w:b/>
          <w:bCs/>
          <w:color w:val="FF0000"/>
          <w:sz w:val="24"/>
          <w:szCs w:val="24"/>
        </w:rPr>
      </w:pPr>
    </w:p>
    <w:tbl>
      <w:tblPr>
        <w:tblStyle w:val="Grigliatabella"/>
        <w:tblW w:w="4466" w:type="pct"/>
        <w:jc w:val="center"/>
        <w:tblLook w:val="04A0" w:firstRow="1" w:lastRow="0" w:firstColumn="1" w:lastColumn="0" w:noHBand="0" w:noVBand="1"/>
      </w:tblPr>
      <w:tblGrid>
        <w:gridCol w:w="1856"/>
        <w:gridCol w:w="8711"/>
        <w:gridCol w:w="2185"/>
      </w:tblGrid>
      <w:tr w:rsidR="00254D6E" w:rsidRPr="00254D6E" w14:paraId="3DD95AE7" w14:textId="77777777" w:rsidTr="00495ECF">
        <w:trPr>
          <w:cantSplit/>
          <w:trHeight w:val="552"/>
          <w:tblHeader/>
          <w:jc w:val="center"/>
        </w:trPr>
        <w:tc>
          <w:tcPr>
            <w:tcW w:w="1856" w:type="dxa"/>
            <w:vAlign w:val="center"/>
          </w:tcPr>
          <w:p w14:paraId="576807F1" w14:textId="77777777" w:rsidR="00254D6E" w:rsidRPr="00254D6E" w:rsidRDefault="00254D6E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254D6E">
              <w:rPr>
                <w:rFonts w:ascii="Arial" w:eastAsia="Calibri" w:hAnsi="Arial" w:cs="Arial"/>
                <w:b/>
                <w:bCs/>
                <w:color w:val="FF0000"/>
              </w:rPr>
              <w:t>Numero</w:t>
            </w:r>
          </w:p>
        </w:tc>
        <w:tc>
          <w:tcPr>
            <w:tcW w:w="8711" w:type="dxa"/>
            <w:vAlign w:val="center"/>
          </w:tcPr>
          <w:p w14:paraId="4D059CC4" w14:textId="77777777" w:rsidR="00254D6E" w:rsidRPr="00254D6E" w:rsidRDefault="00254D6E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254D6E">
              <w:rPr>
                <w:rFonts w:ascii="Arial" w:eastAsia="Calibri" w:hAnsi="Arial" w:cs="Arial"/>
                <w:b/>
                <w:bCs/>
                <w:color w:val="FF0000"/>
              </w:rPr>
              <w:t>Oggetto</w:t>
            </w:r>
          </w:p>
        </w:tc>
        <w:tc>
          <w:tcPr>
            <w:tcW w:w="2185" w:type="dxa"/>
            <w:vAlign w:val="center"/>
          </w:tcPr>
          <w:p w14:paraId="6B5BDA7A" w14:textId="77777777" w:rsidR="00254D6E" w:rsidRPr="00254D6E" w:rsidRDefault="00254D6E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254D6E">
              <w:rPr>
                <w:rFonts w:ascii="Arial" w:eastAsia="Calibri" w:hAnsi="Arial" w:cs="Arial"/>
                <w:b/>
                <w:bCs/>
                <w:color w:val="FF0000"/>
              </w:rPr>
              <w:t>Importo massimo di spesa previsto</w:t>
            </w:r>
          </w:p>
        </w:tc>
      </w:tr>
      <w:tr w:rsidR="00254D6E" w:rsidRPr="00254D6E" w14:paraId="0F1B9A3A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5CD89357" w14:textId="6876B8E5" w:rsidR="00254D6E" w:rsidRPr="00254D6E" w:rsidRDefault="00CF32D0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161</w:t>
            </w:r>
          </w:p>
        </w:tc>
        <w:tc>
          <w:tcPr>
            <w:tcW w:w="8711" w:type="dxa"/>
            <w:vAlign w:val="center"/>
          </w:tcPr>
          <w:p w14:paraId="7B995023" w14:textId="1F4A734A" w:rsidR="00254D6E" w:rsidRPr="00254D6E" w:rsidRDefault="007B7E58" w:rsidP="00254D6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7B7E58">
              <w:rPr>
                <w:rFonts w:ascii="Arial" w:eastAsia="Calibri" w:hAnsi="Arial" w:cs="Arial"/>
                <w:sz w:val="24"/>
                <w:szCs w:val="24"/>
              </w:rPr>
              <w:t>ntegrazione contrattuale per l’affidamento del servizio di hostess per nostro evento presso Aula Absidale BOLOGNA 17 settembre 2024</w:t>
            </w:r>
          </w:p>
        </w:tc>
        <w:tc>
          <w:tcPr>
            <w:tcW w:w="2185" w:type="dxa"/>
            <w:vAlign w:val="center"/>
          </w:tcPr>
          <w:p w14:paraId="43A43F42" w14:textId="40E211EB" w:rsidR="00254D6E" w:rsidRPr="00254D6E" w:rsidRDefault="0045219A" w:rsidP="00B0313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€ 95,16</w:t>
            </w:r>
          </w:p>
        </w:tc>
      </w:tr>
      <w:tr w:rsidR="00254D6E" w:rsidRPr="00254D6E" w14:paraId="66ECA7DA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30F84EFB" w14:textId="323A8074" w:rsidR="00254D6E" w:rsidRPr="00254D6E" w:rsidRDefault="0012563F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162</w:t>
            </w:r>
          </w:p>
        </w:tc>
        <w:tc>
          <w:tcPr>
            <w:tcW w:w="8711" w:type="dxa"/>
            <w:vAlign w:val="center"/>
          </w:tcPr>
          <w:p w14:paraId="40FAB798" w14:textId="7C20AC06" w:rsidR="00254D6E" w:rsidRPr="00254D6E" w:rsidRDefault="00361EFF" w:rsidP="00254D6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Acquisto </w:t>
            </w:r>
            <w:r w:rsidR="00702261">
              <w:rPr>
                <w:rFonts w:ascii="Arial" w:eastAsia="Calibri" w:hAnsi="Arial" w:cs="Arial"/>
                <w:sz w:val="24"/>
                <w:szCs w:val="24"/>
              </w:rPr>
              <w:t>corsi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di formazione per il personale dipendente FNOPI</w:t>
            </w:r>
          </w:p>
        </w:tc>
        <w:tc>
          <w:tcPr>
            <w:tcW w:w="2185" w:type="dxa"/>
            <w:vAlign w:val="center"/>
          </w:tcPr>
          <w:p w14:paraId="6D6215D6" w14:textId="4F155CFB" w:rsidR="00254D6E" w:rsidRPr="00254D6E" w:rsidRDefault="00702261" w:rsidP="00254D6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B51C2D">
              <w:rPr>
                <w:rFonts w:ascii="Arial" w:eastAsia="Calibri" w:hAnsi="Arial" w:cs="Arial"/>
                <w:sz w:val="24"/>
                <w:szCs w:val="24"/>
              </w:rPr>
              <w:t>5.500</w:t>
            </w:r>
            <w:r>
              <w:rPr>
                <w:rFonts w:ascii="Arial" w:eastAsia="Calibri" w:hAnsi="Arial" w:cs="Arial"/>
                <w:sz w:val="24"/>
                <w:szCs w:val="24"/>
              </w:rPr>
              <w:t>,00</w:t>
            </w:r>
          </w:p>
        </w:tc>
      </w:tr>
      <w:tr w:rsidR="00590C5F" w:rsidRPr="00254D6E" w14:paraId="192191DD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1FF052CE" w14:textId="0B6DB987" w:rsidR="00590C5F" w:rsidRPr="00254D6E" w:rsidRDefault="00590C5F" w:rsidP="00590C5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163</w:t>
            </w:r>
          </w:p>
        </w:tc>
        <w:tc>
          <w:tcPr>
            <w:tcW w:w="8711" w:type="dxa"/>
            <w:vAlign w:val="center"/>
          </w:tcPr>
          <w:p w14:paraId="61A55EEF" w14:textId="417E3082" w:rsidR="00590C5F" w:rsidRPr="00254D6E" w:rsidRDefault="005F62D5" w:rsidP="00590C5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F62D5">
              <w:rPr>
                <w:rFonts w:ascii="Arial" w:eastAsia="Calibri" w:hAnsi="Arial" w:cs="Arial"/>
                <w:sz w:val="24"/>
                <w:szCs w:val="24"/>
              </w:rPr>
              <w:t>Affidamento dei servizi di hostess, noleggio attrezzature per 19° forum risk management Arezzo</w:t>
            </w:r>
          </w:p>
        </w:tc>
        <w:tc>
          <w:tcPr>
            <w:tcW w:w="2185" w:type="dxa"/>
            <w:vAlign w:val="center"/>
          </w:tcPr>
          <w:p w14:paraId="2037D636" w14:textId="73D507F4" w:rsidR="00590C5F" w:rsidRPr="00254D6E" w:rsidRDefault="005F62D5" w:rsidP="00590C5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€ 11.443,60</w:t>
            </w:r>
          </w:p>
        </w:tc>
      </w:tr>
      <w:tr w:rsidR="00590C5F" w:rsidRPr="00254D6E" w14:paraId="1960518B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37E58043" w14:textId="43730DF7" w:rsidR="00590C5F" w:rsidRPr="00254D6E" w:rsidRDefault="00ED2EAD" w:rsidP="00590C5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164</w:t>
            </w:r>
          </w:p>
        </w:tc>
        <w:tc>
          <w:tcPr>
            <w:tcW w:w="8711" w:type="dxa"/>
            <w:vAlign w:val="center"/>
          </w:tcPr>
          <w:p w14:paraId="7A764DEC" w14:textId="36AF0F8C" w:rsidR="00590C5F" w:rsidRPr="00254D6E" w:rsidRDefault="00C766A9" w:rsidP="00590C5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Acquisto corsi di formazione per il personale dipendente FNOPI</w:t>
            </w:r>
          </w:p>
        </w:tc>
        <w:tc>
          <w:tcPr>
            <w:tcW w:w="2185" w:type="dxa"/>
            <w:vAlign w:val="center"/>
          </w:tcPr>
          <w:p w14:paraId="279850CB" w14:textId="4659D5C9" w:rsidR="00590C5F" w:rsidRPr="00254D6E" w:rsidRDefault="0067233F" w:rsidP="00590C5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€ 1.525,00</w:t>
            </w:r>
          </w:p>
        </w:tc>
      </w:tr>
      <w:tr w:rsidR="00E3431C" w:rsidRPr="00254D6E" w14:paraId="423C1A3C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1F24F426" w14:textId="094898BD" w:rsidR="00E3431C" w:rsidRPr="00254D6E" w:rsidRDefault="00E3431C" w:rsidP="00E3431C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165</w:t>
            </w:r>
          </w:p>
        </w:tc>
        <w:tc>
          <w:tcPr>
            <w:tcW w:w="8711" w:type="dxa"/>
            <w:vAlign w:val="center"/>
          </w:tcPr>
          <w:p w14:paraId="67B7278D" w14:textId="124DE0EA" w:rsidR="00E3431C" w:rsidRPr="00254D6E" w:rsidRDefault="00943F4D" w:rsidP="00E3431C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943F4D">
              <w:rPr>
                <w:rFonts w:ascii="Arial" w:eastAsia="Calibri" w:hAnsi="Arial" w:cs="Arial"/>
                <w:sz w:val="24"/>
                <w:szCs w:val="24"/>
              </w:rPr>
              <w:t>ffidamento del servizio di personalizzazione della piattaforma e-poster</w:t>
            </w:r>
          </w:p>
        </w:tc>
        <w:tc>
          <w:tcPr>
            <w:tcW w:w="2185" w:type="dxa"/>
            <w:vAlign w:val="center"/>
          </w:tcPr>
          <w:p w14:paraId="78752C94" w14:textId="5260D8B1" w:rsidR="00E3431C" w:rsidRPr="00254D6E" w:rsidRDefault="00943F4D" w:rsidP="00E3431C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€ 1.342,00</w:t>
            </w:r>
          </w:p>
        </w:tc>
      </w:tr>
      <w:tr w:rsidR="003F4774" w:rsidRPr="00254D6E" w14:paraId="76B0FEF4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16C73C00" w14:textId="282DF7DA" w:rsidR="003F4774" w:rsidRPr="00254D6E" w:rsidRDefault="003F4774" w:rsidP="003F477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bookmarkStart w:id="0" w:name="_Hlk159411329"/>
            <w:r>
              <w:rPr>
                <w:rFonts w:ascii="Arial" w:eastAsia="Calibri" w:hAnsi="Arial" w:cs="Arial"/>
                <w:sz w:val="24"/>
                <w:szCs w:val="24"/>
              </w:rPr>
              <w:t>166</w:t>
            </w:r>
          </w:p>
        </w:tc>
        <w:tc>
          <w:tcPr>
            <w:tcW w:w="8711" w:type="dxa"/>
            <w:vAlign w:val="center"/>
          </w:tcPr>
          <w:p w14:paraId="74559B6C" w14:textId="29829F33" w:rsidR="003F4774" w:rsidRPr="00254D6E" w:rsidRDefault="00DB3CE2" w:rsidP="003F477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DB3CE2">
              <w:rPr>
                <w:rFonts w:ascii="Arial" w:eastAsia="Calibri" w:hAnsi="Arial" w:cs="Arial"/>
                <w:sz w:val="24"/>
                <w:szCs w:val="24"/>
              </w:rPr>
              <w:t xml:space="preserve">Acquisto attrezzature hardware ad uso uffici FNOPI: n° 1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sistema </w:t>
            </w:r>
            <w:r w:rsidR="00925A5D">
              <w:rPr>
                <w:rFonts w:ascii="Arial" w:eastAsia="Calibri" w:hAnsi="Arial" w:cs="Arial"/>
                <w:sz w:val="24"/>
                <w:szCs w:val="24"/>
              </w:rPr>
              <w:t>per videoconferenze Logitech</w:t>
            </w:r>
          </w:p>
        </w:tc>
        <w:tc>
          <w:tcPr>
            <w:tcW w:w="2185" w:type="dxa"/>
            <w:vAlign w:val="center"/>
          </w:tcPr>
          <w:p w14:paraId="13386CC2" w14:textId="247F237D" w:rsidR="003F4774" w:rsidRPr="00254D6E" w:rsidRDefault="00946000" w:rsidP="003F477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€ 8.479,00</w:t>
            </w:r>
          </w:p>
        </w:tc>
      </w:tr>
      <w:bookmarkEnd w:id="0"/>
      <w:tr w:rsidR="009F7923" w:rsidRPr="00254D6E" w14:paraId="2A8E1FCB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7F31C47B" w14:textId="077AD80A" w:rsidR="009F7923" w:rsidRPr="00254D6E" w:rsidRDefault="009F7923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167</w:t>
            </w:r>
          </w:p>
        </w:tc>
        <w:tc>
          <w:tcPr>
            <w:tcW w:w="8711" w:type="dxa"/>
            <w:vAlign w:val="center"/>
          </w:tcPr>
          <w:p w14:paraId="334BADFA" w14:textId="199F4573" w:rsidR="009F7923" w:rsidRPr="00254D6E" w:rsidRDefault="000E573D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0E573D">
              <w:rPr>
                <w:rFonts w:ascii="Arial" w:eastAsia="Calibri" w:hAnsi="Arial" w:cs="Arial"/>
                <w:sz w:val="24"/>
                <w:szCs w:val="24"/>
              </w:rPr>
              <w:t xml:space="preserve">Acquisto attrezzature hardware ad uso </w:t>
            </w:r>
            <w:r>
              <w:rPr>
                <w:rFonts w:ascii="Arial" w:eastAsia="Calibri" w:hAnsi="Arial" w:cs="Arial"/>
                <w:sz w:val="24"/>
                <w:szCs w:val="24"/>
              </w:rPr>
              <w:t>rappresentanti FNOPI</w:t>
            </w:r>
            <w:r w:rsidRPr="000E573D">
              <w:rPr>
                <w:rFonts w:ascii="Arial" w:eastAsia="Calibri" w:hAnsi="Arial" w:cs="Arial"/>
                <w:sz w:val="24"/>
                <w:szCs w:val="24"/>
              </w:rPr>
              <w:t xml:space="preserve">: n° 1 </w:t>
            </w:r>
            <w:r w:rsidR="00CA2900" w:rsidRPr="00CA2900">
              <w:rPr>
                <w:rFonts w:ascii="Arial" w:eastAsia="Calibri" w:hAnsi="Arial" w:cs="Arial"/>
                <w:sz w:val="24"/>
                <w:szCs w:val="24"/>
              </w:rPr>
              <w:t>Iphone 15 128gb nero</w:t>
            </w:r>
          </w:p>
        </w:tc>
        <w:tc>
          <w:tcPr>
            <w:tcW w:w="2185" w:type="dxa"/>
            <w:vAlign w:val="center"/>
          </w:tcPr>
          <w:p w14:paraId="795E1D11" w14:textId="470CC747" w:rsidR="009F7923" w:rsidRPr="00254D6E" w:rsidRDefault="00CA2900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€ 820,45</w:t>
            </w:r>
          </w:p>
        </w:tc>
      </w:tr>
      <w:tr w:rsidR="009F7923" w:rsidRPr="00254D6E" w14:paraId="1D7B5A96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29668A16" w14:textId="219ED1E6" w:rsidR="009F7923" w:rsidRPr="00254D6E" w:rsidRDefault="00AC0FCC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168</w:t>
            </w:r>
          </w:p>
        </w:tc>
        <w:tc>
          <w:tcPr>
            <w:tcW w:w="8711" w:type="dxa"/>
            <w:vAlign w:val="center"/>
          </w:tcPr>
          <w:p w14:paraId="5DCC3193" w14:textId="14A1D87E" w:rsidR="009F7923" w:rsidRPr="00254D6E" w:rsidRDefault="003D7966" w:rsidP="00486ED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DB3CE2">
              <w:rPr>
                <w:rFonts w:ascii="Arial" w:eastAsia="Calibri" w:hAnsi="Arial" w:cs="Arial"/>
                <w:sz w:val="24"/>
                <w:szCs w:val="24"/>
              </w:rPr>
              <w:t>Acquisto attrezzature hardware ad uso uffici FNOPI: n°</w:t>
            </w:r>
            <w:r w:rsidRPr="003D7966">
              <w:rPr>
                <w:rFonts w:ascii="Arial" w:eastAsia="Calibri" w:hAnsi="Arial" w:cs="Arial"/>
                <w:sz w:val="24"/>
                <w:szCs w:val="24"/>
              </w:rPr>
              <w:t>1 Rilegatrice elettrica a pettine SureBind System 2 GBC</w:t>
            </w:r>
          </w:p>
        </w:tc>
        <w:tc>
          <w:tcPr>
            <w:tcW w:w="2185" w:type="dxa"/>
            <w:vAlign w:val="center"/>
          </w:tcPr>
          <w:p w14:paraId="7D96CE75" w14:textId="39C95307" w:rsidR="009F7923" w:rsidRPr="00254D6E" w:rsidRDefault="003D7966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037592">
              <w:rPr>
                <w:rFonts w:ascii="Arial" w:eastAsia="Calibri" w:hAnsi="Arial" w:cs="Arial"/>
                <w:sz w:val="24"/>
                <w:szCs w:val="24"/>
              </w:rPr>
              <w:t>3.817,84</w:t>
            </w:r>
          </w:p>
        </w:tc>
      </w:tr>
      <w:tr w:rsidR="009F7923" w:rsidRPr="00254D6E" w14:paraId="11B92E2D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204EFE8A" w14:textId="7AF97E6E" w:rsidR="009F7923" w:rsidRPr="00254D6E" w:rsidRDefault="00AA13C5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169</w:t>
            </w:r>
          </w:p>
        </w:tc>
        <w:tc>
          <w:tcPr>
            <w:tcW w:w="8711" w:type="dxa"/>
            <w:vAlign w:val="center"/>
          </w:tcPr>
          <w:p w14:paraId="1187CA01" w14:textId="70FB1E10" w:rsidR="009F7923" w:rsidRPr="00254D6E" w:rsidRDefault="00F030D0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</w:t>
            </w:r>
            <w:r w:rsidR="00460288">
              <w:rPr>
                <w:rFonts w:ascii="Arial" w:eastAsia="Calibri" w:hAnsi="Arial" w:cs="Arial"/>
                <w:sz w:val="24"/>
                <w:szCs w:val="24"/>
              </w:rPr>
              <w:t xml:space="preserve">per </w:t>
            </w:r>
            <w:r w:rsidR="00A2235C">
              <w:rPr>
                <w:rFonts w:ascii="Arial" w:eastAsia="Calibri" w:hAnsi="Arial" w:cs="Arial"/>
                <w:sz w:val="24"/>
                <w:szCs w:val="24"/>
              </w:rPr>
              <w:t>e</w:t>
            </w:r>
            <w:r w:rsidR="00A2235C" w:rsidRPr="00A2235C">
              <w:rPr>
                <w:rFonts w:ascii="Arial" w:eastAsia="Calibri" w:hAnsi="Arial" w:cs="Arial"/>
                <w:sz w:val="24"/>
                <w:szCs w:val="24"/>
              </w:rPr>
              <w:t>sibizione artistica effettuata da Tiziana Donati in arte "Tosca" il giorno 21/03/2025</w:t>
            </w:r>
            <w:r w:rsidR="008A0818">
              <w:rPr>
                <w:rFonts w:ascii="Arial" w:eastAsia="Calibri" w:hAnsi="Arial" w:cs="Arial"/>
                <w:sz w:val="24"/>
                <w:szCs w:val="24"/>
              </w:rPr>
              <w:t xml:space="preserve"> in occasione dell’evento Congresso Nazionale FNOPI</w:t>
            </w:r>
          </w:p>
        </w:tc>
        <w:tc>
          <w:tcPr>
            <w:tcW w:w="2185" w:type="dxa"/>
            <w:vAlign w:val="center"/>
          </w:tcPr>
          <w:p w14:paraId="215D41FC" w14:textId="336CD212" w:rsidR="009F7923" w:rsidRPr="00254D6E" w:rsidRDefault="00202931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€ 16.500,00</w:t>
            </w:r>
          </w:p>
        </w:tc>
      </w:tr>
      <w:tr w:rsidR="009F7923" w:rsidRPr="00254D6E" w14:paraId="2C81AD61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082D2EB8" w14:textId="12733B60" w:rsidR="009F7923" w:rsidRPr="00254D6E" w:rsidRDefault="00190C9E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170</w:t>
            </w:r>
          </w:p>
        </w:tc>
        <w:tc>
          <w:tcPr>
            <w:tcW w:w="8711" w:type="dxa"/>
            <w:vAlign w:val="center"/>
          </w:tcPr>
          <w:p w14:paraId="48660F6D" w14:textId="46881113" w:rsidR="009F7923" w:rsidRPr="00254D6E" w:rsidRDefault="00517576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>ffidamento del servizio di affitto sale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meeti</w:t>
            </w:r>
            <w:r w:rsidR="0058282C">
              <w:rPr>
                <w:rFonts w:ascii="Arial" w:eastAsia="Calibri" w:hAnsi="Arial" w:cs="Arial"/>
                <w:sz w:val="24"/>
                <w:szCs w:val="24"/>
              </w:rPr>
              <w:t>ng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r w:rsidR="0058282C">
              <w:rPr>
                <w:rFonts w:ascii="Arial" w:eastAsia="Calibri" w:hAnsi="Arial" w:cs="Arial"/>
                <w:sz w:val="24"/>
                <w:szCs w:val="24"/>
              </w:rPr>
              <w:t>buffett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 xml:space="preserve"> e pernotti per l’incontro </w:t>
            </w:r>
            <w:r w:rsidR="00DE2232">
              <w:rPr>
                <w:rFonts w:ascii="Arial" w:eastAsia="Calibri" w:hAnsi="Arial" w:cs="Arial"/>
                <w:sz w:val="24"/>
                <w:szCs w:val="24"/>
              </w:rPr>
              <w:t>congiunto del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 xml:space="preserve"> Comitato Centrale </w:t>
            </w:r>
            <w:r w:rsidR="00DE2232">
              <w:rPr>
                <w:rFonts w:ascii="Arial" w:eastAsia="Calibri" w:hAnsi="Arial" w:cs="Arial"/>
                <w:sz w:val="24"/>
                <w:szCs w:val="24"/>
              </w:rPr>
              <w:t>con le commissioni d’Albo ed il Collegio dei revisori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 xml:space="preserve"> del </w:t>
            </w:r>
            <w:r w:rsidR="00402FB0">
              <w:rPr>
                <w:rFonts w:ascii="Arial" w:eastAsia="Calibri" w:hAnsi="Arial" w:cs="Arial"/>
                <w:sz w:val="24"/>
                <w:szCs w:val="24"/>
              </w:rPr>
              <w:t>2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 xml:space="preserve">6 </w:t>
            </w:r>
            <w:r w:rsidR="00402FB0">
              <w:rPr>
                <w:rFonts w:ascii="Arial" w:eastAsia="Calibri" w:hAnsi="Arial" w:cs="Arial"/>
                <w:sz w:val="24"/>
                <w:szCs w:val="24"/>
              </w:rPr>
              <w:t>otto</w:t>
            </w:r>
            <w:r w:rsidRPr="00517576">
              <w:rPr>
                <w:rFonts w:ascii="Arial" w:eastAsia="Calibri" w:hAnsi="Arial" w:cs="Arial"/>
                <w:sz w:val="24"/>
                <w:szCs w:val="24"/>
              </w:rPr>
              <w:t>bre 2024 a R</w:t>
            </w:r>
            <w:r w:rsidR="00402FB0">
              <w:rPr>
                <w:rFonts w:ascii="Arial" w:eastAsia="Calibri" w:hAnsi="Arial" w:cs="Arial"/>
                <w:sz w:val="24"/>
                <w:szCs w:val="24"/>
              </w:rPr>
              <w:t>oma</w:t>
            </w:r>
          </w:p>
        </w:tc>
        <w:tc>
          <w:tcPr>
            <w:tcW w:w="2185" w:type="dxa"/>
            <w:vAlign w:val="center"/>
          </w:tcPr>
          <w:p w14:paraId="0E6AA67C" w14:textId="78E2372E" w:rsidR="009F7923" w:rsidRPr="00254D6E" w:rsidRDefault="004B3056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€ 11.906,40</w:t>
            </w:r>
          </w:p>
        </w:tc>
      </w:tr>
      <w:tr w:rsidR="009F7923" w:rsidRPr="00254D6E" w14:paraId="2310B3A4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05E51CE9" w14:textId="1C00FD8A" w:rsidR="009F7923" w:rsidRPr="00254D6E" w:rsidRDefault="005256E2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  <w:highlight w:val="yellow"/>
              </w:rPr>
            </w:pPr>
            <w:r w:rsidRPr="005256E2">
              <w:rPr>
                <w:rFonts w:ascii="Arial" w:eastAsia="Calibri" w:hAnsi="Arial" w:cs="Arial"/>
                <w:sz w:val="24"/>
                <w:szCs w:val="24"/>
              </w:rPr>
              <w:t>171</w:t>
            </w:r>
          </w:p>
        </w:tc>
        <w:tc>
          <w:tcPr>
            <w:tcW w:w="8711" w:type="dxa"/>
            <w:vAlign w:val="center"/>
          </w:tcPr>
          <w:p w14:paraId="4192D2BD" w14:textId="22603E3E" w:rsidR="009F7923" w:rsidRPr="00254D6E" w:rsidRDefault="00A26011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26011">
              <w:rPr>
                <w:rFonts w:ascii="Arial" w:eastAsia="Calibri" w:hAnsi="Arial" w:cs="Arial"/>
                <w:sz w:val="24"/>
                <w:szCs w:val="24"/>
              </w:rPr>
              <w:t>Ratifica ad integrazione de</w:t>
            </w:r>
            <w:r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A26011">
              <w:rPr>
                <w:rFonts w:ascii="Arial" w:eastAsia="Calibri" w:hAnsi="Arial" w:cs="Arial"/>
                <w:sz w:val="24"/>
                <w:szCs w:val="24"/>
              </w:rPr>
              <w:t xml:space="preserve"> contratt</w:t>
            </w:r>
            <w:r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A26011">
              <w:rPr>
                <w:rFonts w:ascii="Arial" w:eastAsia="Calibri" w:hAnsi="Arial" w:cs="Arial"/>
                <w:sz w:val="24"/>
                <w:szCs w:val="24"/>
              </w:rPr>
              <w:t xml:space="preserve"> di somministrazione per </w:t>
            </w:r>
            <w:r w:rsidR="00A7506D">
              <w:rPr>
                <w:rFonts w:ascii="Arial" w:eastAsia="Calibri" w:hAnsi="Arial" w:cs="Arial"/>
                <w:sz w:val="24"/>
                <w:szCs w:val="24"/>
              </w:rPr>
              <w:t>n° 2</w:t>
            </w:r>
            <w:r w:rsidRPr="00A26011">
              <w:rPr>
                <w:rFonts w:ascii="Arial" w:eastAsia="Calibri" w:hAnsi="Arial" w:cs="Arial"/>
                <w:sz w:val="24"/>
                <w:szCs w:val="24"/>
              </w:rPr>
              <w:t xml:space="preserve"> impiegat</w:t>
            </w:r>
            <w:r w:rsidR="00A7506D"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A26011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957118">
              <w:rPr>
                <w:rFonts w:ascii="Arial" w:eastAsia="Calibri" w:hAnsi="Arial" w:cs="Arial"/>
                <w:sz w:val="24"/>
                <w:szCs w:val="24"/>
              </w:rPr>
              <w:t xml:space="preserve">appartenenti all’area degli assistenti (ex cat. B1) </w:t>
            </w:r>
            <w:r w:rsidR="00957118" w:rsidRPr="00A26011">
              <w:rPr>
                <w:rFonts w:ascii="Arial" w:eastAsia="Calibri" w:hAnsi="Arial" w:cs="Arial"/>
                <w:sz w:val="24"/>
                <w:szCs w:val="24"/>
              </w:rPr>
              <w:t>fino</w:t>
            </w:r>
            <w:r w:rsidRPr="00A26011">
              <w:rPr>
                <w:rFonts w:ascii="Arial" w:eastAsia="Calibri" w:hAnsi="Arial" w:cs="Arial"/>
                <w:sz w:val="24"/>
                <w:szCs w:val="24"/>
              </w:rPr>
              <w:t xml:space="preserve"> al 30/09/2024</w:t>
            </w:r>
          </w:p>
        </w:tc>
        <w:tc>
          <w:tcPr>
            <w:tcW w:w="2185" w:type="dxa"/>
            <w:vAlign w:val="center"/>
          </w:tcPr>
          <w:p w14:paraId="38AB6A10" w14:textId="500D4E4B" w:rsidR="009F7923" w:rsidRPr="00254D6E" w:rsidRDefault="00594BB1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€ 638,39</w:t>
            </w:r>
          </w:p>
        </w:tc>
      </w:tr>
      <w:tr w:rsidR="009F7923" w:rsidRPr="00254D6E" w14:paraId="57CF471C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52C86D86" w14:textId="1CA50374" w:rsidR="009F7923" w:rsidRPr="006C6EFE" w:rsidRDefault="006C6EFE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6C6EFE">
              <w:rPr>
                <w:rFonts w:ascii="Arial" w:eastAsia="Calibri" w:hAnsi="Arial" w:cs="Arial"/>
                <w:sz w:val="24"/>
                <w:szCs w:val="24"/>
              </w:rPr>
              <w:t>172</w:t>
            </w:r>
          </w:p>
        </w:tc>
        <w:tc>
          <w:tcPr>
            <w:tcW w:w="8711" w:type="dxa"/>
            <w:vAlign w:val="center"/>
          </w:tcPr>
          <w:p w14:paraId="6E1E8A70" w14:textId="192EEFBD" w:rsidR="009F7923" w:rsidRPr="00254D6E" w:rsidRDefault="00D05ED8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D05ED8">
              <w:rPr>
                <w:rFonts w:ascii="Arial" w:eastAsia="Calibri" w:hAnsi="Arial" w:cs="Arial"/>
                <w:sz w:val="24"/>
                <w:szCs w:val="24"/>
              </w:rPr>
              <w:t xml:space="preserve">ffidamento del servizio di realizzazione video promozionale del progetto </w:t>
            </w:r>
            <w:r w:rsidR="00153896" w:rsidRPr="00D05ED8">
              <w:rPr>
                <w:rFonts w:ascii="Arial" w:eastAsia="Calibri" w:hAnsi="Arial" w:cs="Arial"/>
                <w:sz w:val="24"/>
                <w:szCs w:val="24"/>
              </w:rPr>
              <w:t>Salvamemoria</w:t>
            </w:r>
          </w:p>
        </w:tc>
        <w:tc>
          <w:tcPr>
            <w:tcW w:w="2185" w:type="dxa"/>
            <w:vAlign w:val="center"/>
          </w:tcPr>
          <w:p w14:paraId="24B1E5F2" w14:textId="09A7C564" w:rsidR="009F7923" w:rsidRPr="00254D6E" w:rsidRDefault="00153896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€ 3.700,00</w:t>
            </w:r>
          </w:p>
        </w:tc>
      </w:tr>
      <w:tr w:rsidR="00DF0534" w:rsidRPr="00254D6E" w14:paraId="65CD71C6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45E7E0FA" w14:textId="00B17CBD" w:rsidR="00DF0534" w:rsidRPr="006C6EFE" w:rsidRDefault="00DF0534" w:rsidP="00DF053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173</w:t>
            </w:r>
          </w:p>
        </w:tc>
        <w:tc>
          <w:tcPr>
            <w:tcW w:w="8711" w:type="dxa"/>
            <w:vAlign w:val="center"/>
          </w:tcPr>
          <w:p w14:paraId="6BAEAE8F" w14:textId="095EB67F" w:rsidR="00DF0534" w:rsidRPr="00254D6E" w:rsidRDefault="00DB461F" w:rsidP="00DF053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Pr="00DB461F">
              <w:rPr>
                <w:rFonts w:ascii="Arial" w:eastAsia="Calibri" w:hAnsi="Arial" w:cs="Arial"/>
                <w:sz w:val="24"/>
                <w:szCs w:val="24"/>
              </w:rPr>
              <w:t>fornitura di 200 Pocket Mask con custodia rigida personalizzata con logo adesivo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FNOPI</w:t>
            </w:r>
          </w:p>
        </w:tc>
        <w:tc>
          <w:tcPr>
            <w:tcW w:w="2185" w:type="dxa"/>
            <w:vAlign w:val="center"/>
          </w:tcPr>
          <w:p w14:paraId="276B98B0" w14:textId="3F9A0533" w:rsidR="00DF0534" w:rsidRPr="00254D6E" w:rsidRDefault="00F72194" w:rsidP="00DF053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€ 1.372,00</w:t>
            </w:r>
          </w:p>
        </w:tc>
      </w:tr>
      <w:tr w:rsidR="009F7923" w:rsidRPr="00254D6E" w14:paraId="2A35432A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1592B0F8" w14:textId="32249CC6" w:rsidR="009F7923" w:rsidRPr="006C6EFE" w:rsidRDefault="00EA6917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174</w:t>
            </w:r>
          </w:p>
        </w:tc>
        <w:tc>
          <w:tcPr>
            <w:tcW w:w="8711" w:type="dxa"/>
            <w:vAlign w:val="center"/>
          </w:tcPr>
          <w:p w14:paraId="379BCD1F" w14:textId="39137979" w:rsidR="009F7923" w:rsidRPr="00254D6E" w:rsidRDefault="001D248C" w:rsidP="009F792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1D248C">
              <w:rPr>
                <w:rFonts w:ascii="Arial" w:eastAsia="Calibri" w:hAnsi="Arial" w:cs="Arial"/>
                <w:sz w:val="24"/>
                <w:szCs w:val="24"/>
              </w:rPr>
              <w:t>Affidamento del servizio di rinnovo certificati SSL per i domini fnopi.it e inferimereonline.org</w:t>
            </w:r>
          </w:p>
        </w:tc>
        <w:tc>
          <w:tcPr>
            <w:tcW w:w="2185" w:type="dxa"/>
            <w:vAlign w:val="center"/>
          </w:tcPr>
          <w:p w14:paraId="6F18EC7C" w14:textId="4CB5A6A0" w:rsidR="009F7923" w:rsidRPr="00254D6E" w:rsidRDefault="001D248C" w:rsidP="009F792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€ 292,80</w:t>
            </w:r>
          </w:p>
        </w:tc>
      </w:tr>
      <w:tr w:rsidR="009C7C72" w:rsidRPr="00254D6E" w14:paraId="76BA8AC7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585E6E4F" w14:textId="2BEE11FC" w:rsidR="009C7C72" w:rsidRPr="006C6EFE" w:rsidRDefault="009C7C72" w:rsidP="009C7C72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175</w:t>
            </w:r>
          </w:p>
        </w:tc>
        <w:tc>
          <w:tcPr>
            <w:tcW w:w="8711" w:type="dxa"/>
            <w:vAlign w:val="center"/>
          </w:tcPr>
          <w:p w14:paraId="39BAB48D" w14:textId="30645AF2" w:rsidR="009C7C72" w:rsidRPr="00254D6E" w:rsidRDefault="001D248C" w:rsidP="009C7C72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Acquisto </w:t>
            </w:r>
            <w:r w:rsidR="003C66BE">
              <w:rPr>
                <w:rFonts w:ascii="Arial" w:eastAsia="Calibri" w:hAnsi="Arial" w:cs="Arial"/>
                <w:sz w:val="24"/>
                <w:szCs w:val="24"/>
              </w:rPr>
              <w:t>strenne natalizie per i dipendenti FNOPI</w:t>
            </w:r>
          </w:p>
        </w:tc>
        <w:tc>
          <w:tcPr>
            <w:tcW w:w="2185" w:type="dxa"/>
            <w:vAlign w:val="center"/>
          </w:tcPr>
          <w:p w14:paraId="4AAD559F" w14:textId="7309A3FC" w:rsidR="009C7C72" w:rsidRPr="00254D6E" w:rsidRDefault="00181B76" w:rsidP="009C7C72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DD0F48">
              <w:rPr>
                <w:rFonts w:ascii="Arial" w:eastAsia="Calibri" w:hAnsi="Arial" w:cs="Arial"/>
                <w:sz w:val="24"/>
                <w:szCs w:val="24"/>
              </w:rPr>
              <w:t>1.639,14</w:t>
            </w:r>
          </w:p>
        </w:tc>
      </w:tr>
      <w:tr w:rsidR="009C7C72" w:rsidRPr="00254D6E" w14:paraId="4A81125E" w14:textId="77777777" w:rsidTr="00181B76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6D6AE236" w14:textId="335D0095" w:rsidR="009C7C72" w:rsidRPr="00254D6E" w:rsidRDefault="004870F8" w:rsidP="009C7C72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176</w:t>
            </w:r>
          </w:p>
        </w:tc>
        <w:tc>
          <w:tcPr>
            <w:tcW w:w="8711" w:type="dxa"/>
            <w:vAlign w:val="center"/>
          </w:tcPr>
          <w:p w14:paraId="38751D71" w14:textId="1BB9CDDC" w:rsidR="009C7C72" w:rsidRPr="00181B76" w:rsidRDefault="00181B76" w:rsidP="009C7C72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Linee guida per sponsorizzazioni FNOPI</w:t>
            </w:r>
          </w:p>
        </w:tc>
        <w:tc>
          <w:tcPr>
            <w:tcW w:w="2185" w:type="dxa"/>
            <w:vAlign w:val="center"/>
          </w:tcPr>
          <w:p w14:paraId="7FF73A35" w14:textId="130FA284" w:rsidR="00181B76" w:rsidRPr="00181B76" w:rsidRDefault="00181B76" w:rsidP="00181B7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-</w:t>
            </w:r>
          </w:p>
        </w:tc>
      </w:tr>
      <w:tr w:rsidR="00586B79" w:rsidRPr="00254D6E" w14:paraId="2ACC3F0E" w14:textId="77777777" w:rsidTr="00181B76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54AA7797" w14:textId="7980A3AD" w:rsidR="00586B79" w:rsidRPr="00254D6E" w:rsidRDefault="00586B79" w:rsidP="00586B7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177</w:t>
            </w:r>
          </w:p>
        </w:tc>
        <w:tc>
          <w:tcPr>
            <w:tcW w:w="8711" w:type="dxa"/>
          </w:tcPr>
          <w:p w14:paraId="2ABAB4B9" w14:textId="59668133" w:rsidR="00586B79" w:rsidRPr="00254D6E" w:rsidRDefault="00586B79" w:rsidP="00586B79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86B79">
              <w:rPr>
                <w:rFonts w:ascii="Arial" w:eastAsia="Calibri" w:hAnsi="Arial" w:cs="Arial"/>
                <w:sz w:val="24"/>
                <w:szCs w:val="24"/>
              </w:rPr>
              <w:t>Affidamento del servizio di regia per cerimonia di apertura dell’evento Congresso Nazionale FNOPI 2025</w:t>
            </w:r>
          </w:p>
        </w:tc>
        <w:tc>
          <w:tcPr>
            <w:tcW w:w="2185" w:type="dxa"/>
            <w:vAlign w:val="center"/>
          </w:tcPr>
          <w:p w14:paraId="57B3E104" w14:textId="4C77643F" w:rsidR="00586B79" w:rsidRPr="00254D6E" w:rsidRDefault="00586B79" w:rsidP="00586B7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586B79">
              <w:rPr>
                <w:rFonts w:ascii="Arial" w:eastAsia="Calibri" w:hAnsi="Arial" w:cs="Arial"/>
                <w:sz w:val="24"/>
                <w:szCs w:val="24"/>
              </w:rPr>
              <w:t>€ 21.960,00</w:t>
            </w:r>
          </w:p>
        </w:tc>
      </w:tr>
      <w:tr w:rsidR="004D3296" w:rsidRPr="00254D6E" w14:paraId="0921645E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789BC570" w14:textId="0432B6AA" w:rsidR="004D3296" w:rsidRPr="00254D6E" w:rsidRDefault="004400E8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178</w:t>
            </w:r>
          </w:p>
        </w:tc>
        <w:tc>
          <w:tcPr>
            <w:tcW w:w="8711" w:type="dxa"/>
            <w:vAlign w:val="center"/>
          </w:tcPr>
          <w:p w14:paraId="0AF2533A" w14:textId="1C8DC657" w:rsidR="004D3296" w:rsidRPr="00254D6E" w:rsidRDefault="00AE2AFF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E2AFF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service tecnico per nostro evento </w:t>
            </w:r>
            <w:r w:rsidR="00732A72">
              <w:rPr>
                <w:rFonts w:ascii="Arial" w:eastAsia="Calibri" w:hAnsi="Arial" w:cs="Arial"/>
                <w:sz w:val="24"/>
                <w:szCs w:val="24"/>
              </w:rPr>
              <w:t xml:space="preserve">CAI-CAIP </w:t>
            </w:r>
            <w:r w:rsidRPr="00AE2AFF">
              <w:rPr>
                <w:rFonts w:ascii="Arial" w:eastAsia="Calibri" w:hAnsi="Arial" w:cs="Arial"/>
                <w:sz w:val="24"/>
                <w:szCs w:val="24"/>
              </w:rPr>
              <w:t xml:space="preserve">del 14 dicembre 2024 </w:t>
            </w:r>
            <w:r w:rsidR="00732A72"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AE2AFF">
              <w:rPr>
                <w:rFonts w:ascii="Arial" w:eastAsia="Calibri" w:hAnsi="Arial" w:cs="Arial"/>
                <w:sz w:val="24"/>
                <w:szCs w:val="24"/>
              </w:rPr>
              <w:t xml:space="preserve"> Roma</w:t>
            </w:r>
          </w:p>
        </w:tc>
        <w:tc>
          <w:tcPr>
            <w:tcW w:w="2185" w:type="dxa"/>
            <w:vAlign w:val="center"/>
          </w:tcPr>
          <w:p w14:paraId="0D6F7D2A" w14:textId="1F2BBE1E" w:rsidR="004D3296" w:rsidRPr="00254D6E" w:rsidRDefault="006F2C88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€ 3.318,40</w:t>
            </w:r>
          </w:p>
        </w:tc>
      </w:tr>
      <w:tr w:rsidR="004D3296" w:rsidRPr="00254D6E" w14:paraId="5090C794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61140EC9" w14:textId="4C5EE73D" w:rsidR="004D3296" w:rsidRPr="00254D6E" w:rsidRDefault="00376BE7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179</w:t>
            </w:r>
          </w:p>
        </w:tc>
        <w:tc>
          <w:tcPr>
            <w:tcW w:w="8711" w:type="dxa"/>
            <w:vAlign w:val="center"/>
          </w:tcPr>
          <w:p w14:paraId="59882E67" w14:textId="2DCEA60C" w:rsidR="004D3296" w:rsidRPr="00254D6E" w:rsidRDefault="00E2431B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E2431B">
              <w:rPr>
                <w:rFonts w:ascii="Arial" w:eastAsia="Calibri" w:hAnsi="Arial" w:cs="Arial"/>
                <w:sz w:val="24"/>
                <w:szCs w:val="24"/>
              </w:rPr>
              <w:t>Acquisto di un carnet di 200 tagliandi di spedizione</w:t>
            </w:r>
          </w:p>
        </w:tc>
        <w:tc>
          <w:tcPr>
            <w:tcW w:w="2185" w:type="dxa"/>
            <w:vAlign w:val="center"/>
          </w:tcPr>
          <w:p w14:paraId="58690925" w14:textId="1F5405F8" w:rsidR="004D3296" w:rsidRPr="00254D6E" w:rsidRDefault="00E2431B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FA42DF">
              <w:rPr>
                <w:rFonts w:ascii="Arial" w:eastAsia="Calibri" w:hAnsi="Arial" w:cs="Arial"/>
                <w:sz w:val="24"/>
                <w:szCs w:val="24"/>
              </w:rPr>
              <w:t>1.464,00</w:t>
            </w:r>
          </w:p>
        </w:tc>
      </w:tr>
      <w:tr w:rsidR="004D3296" w:rsidRPr="00254D6E" w14:paraId="679B3CC1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5D454B43" w14:textId="3B33CBA9" w:rsidR="004D3296" w:rsidRPr="00254D6E" w:rsidRDefault="007A590E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180</w:t>
            </w:r>
          </w:p>
        </w:tc>
        <w:tc>
          <w:tcPr>
            <w:tcW w:w="8711" w:type="dxa"/>
            <w:vAlign w:val="center"/>
          </w:tcPr>
          <w:p w14:paraId="466522A8" w14:textId="3A6DCD5B" w:rsidR="004D3296" w:rsidRPr="00254D6E" w:rsidRDefault="00FA42DF" w:rsidP="00652227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FA42DF">
              <w:rPr>
                <w:rFonts w:ascii="Arial" w:eastAsia="Calibri" w:hAnsi="Arial" w:cs="Arial"/>
                <w:sz w:val="24"/>
                <w:szCs w:val="24"/>
              </w:rPr>
              <w:t>Affidamento del servizio di supporto grafico all’ufficio comunicazione fino al 31/12/24</w:t>
            </w:r>
          </w:p>
        </w:tc>
        <w:tc>
          <w:tcPr>
            <w:tcW w:w="2185" w:type="dxa"/>
            <w:vAlign w:val="center"/>
          </w:tcPr>
          <w:p w14:paraId="30EF4E4A" w14:textId="2AA95FE6" w:rsidR="004D3296" w:rsidRPr="00254D6E" w:rsidRDefault="00D60E04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€ 1.078,48</w:t>
            </w:r>
          </w:p>
        </w:tc>
      </w:tr>
      <w:tr w:rsidR="004D3296" w:rsidRPr="00254D6E" w14:paraId="499D96A8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4976AA14" w14:textId="4668A755" w:rsidR="004D3296" w:rsidRPr="00254D6E" w:rsidRDefault="003371EE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181</w:t>
            </w:r>
          </w:p>
        </w:tc>
        <w:tc>
          <w:tcPr>
            <w:tcW w:w="8711" w:type="dxa"/>
            <w:vAlign w:val="center"/>
          </w:tcPr>
          <w:p w14:paraId="6867A5AB" w14:textId="55E4B59C" w:rsidR="004D3296" w:rsidRPr="00254D6E" w:rsidRDefault="00C77BCF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</w:t>
            </w:r>
            <w:r w:rsidR="006E2AB0">
              <w:rPr>
                <w:rFonts w:ascii="Arial" w:eastAsia="Calibri" w:hAnsi="Arial" w:cs="Arial"/>
                <w:sz w:val="24"/>
                <w:szCs w:val="24"/>
              </w:rPr>
              <w:t xml:space="preserve"> del servizio di stampa per n° 100 </w:t>
            </w:r>
            <w:r w:rsidR="00816E40">
              <w:rPr>
                <w:rFonts w:ascii="Arial" w:eastAsia="Calibri" w:hAnsi="Arial" w:cs="Arial"/>
                <w:sz w:val="24"/>
                <w:szCs w:val="24"/>
              </w:rPr>
              <w:t>badge in carta plastificata e n° 100 biglietti da visita</w:t>
            </w:r>
          </w:p>
        </w:tc>
        <w:tc>
          <w:tcPr>
            <w:tcW w:w="2185" w:type="dxa"/>
            <w:vAlign w:val="center"/>
          </w:tcPr>
          <w:p w14:paraId="6B4B7A3E" w14:textId="2D9FB28E" w:rsidR="004D3296" w:rsidRPr="00254D6E" w:rsidRDefault="00A80D3B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€ 189,10</w:t>
            </w:r>
          </w:p>
        </w:tc>
      </w:tr>
      <w:tr w:rsidR="004D3296" w:rsidRPr="00254D6E" w14:paraId="76049410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3DA987DE" w14:textId="66EABDD6" w:rsidR="004D3296" w:rsidRPr="00254D6E" w:rsidRDefault="00AC603F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182</w:t>
            </w:r>
          </w:p>
        </w:tc>
        <w:tc>
          <w:tcPr>
            <w:tcW w:w="8711" w:type="dxa"/>
            <w:vAlign w:val="center"/>
          </w:tcPr>
          <w:p w14:paraId="2BCE2B83" w14:textId="38F0EA7C" w:rsidR="004D3296" w:rsidRPr="00254D6E" w:rsidRDefault="001858E3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per la fornitura </w:t>
            </w:r>
            <w:r w:rsidRPr="001858E3">
              <w:rPr>
                <w:rFonts w:ascii="Arial" w:eastAsia="Calibri" w:hAnsi="Arial" w:cs="Arial"/>
                <w:sz w:val="24"/>
                <w:szCs w:val="24"/>
              </w:rPr>
              <w:t xml:space="preserve">di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n° </w:t>
            </w:r>
            <w:r w:rsidRPr="001858E3">
              <w:rPr>
                <w:rFonts w:ascii="Arial" w:eastAsia="Calibri" w:hAnsi="Arial" w:cs="Arial"/>
                <w:sz w:val="24"/>
                <w:szCs w:val="24"/>
              </w:rPr>
              <w:t>100 porta agenda personalizzati</w:t>
            </w:r>
          </w:p>
        </w:tc>
        <w:tc>
          <w:tcPr>
            <w:tcW w:w="2185" w:type="dxa"/>
            <w:vAlign w:val="center"/>
          </w:tcPr>
          <w:p w14:paraId="1F680E98" w14:textId="7A3EE51C" w:rsidR="004D3296" w:rsidRPr="00254D6E" w:rsidRDefault="008C73F3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€ 3.275,70</w:t>
            </w:r>
          </w:p>
        </w:tc>
      </w:tr>
      <w:tr w:rsidR="00C71FDF" w:rsidRPr="00254D6E" w14:paraId="08125384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28B12885" w14:textId="59A6192A" w:rsidR="00C71FDF" w:rsidRPr="00254D6E" w:rsidRDefault="00C71FDF" w:rsidP="00C71FD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183</w:t>
            </w:r>
          </w:p>
        </w:tc>
        <w:tc>
          <w:tcPr>
            <w:tcW w:w="8711" w:type="dxa"/>
            <w:vAlign w:val="center"/>
          </w:tcPr>
          <w:p w14:paraId="2F6C2FCA" w14:textId="339338D0" w:rsidR="00C71FDF" w:rsidRPr="00254D6E" w:rsidRDefault="00C71FDF" w:rsidP="00C71FD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74D4F">
              <w:rPr>
                <w:rFonts w:ascii="Arial" w:eastAsia="Calibri" w:hAnsi="Arial" w:cs="Arial"/>
                <w:sz w:val="24"/>
                <w:szCs w:val="24"/>
              </w:rPr>
              <w:t>Affidamento dei servizi connessi all’organizzazione della giornata studio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“team building” </w:t>
            </w:r>
            <w:r w:rsidRPr="00A74D4F">
              <w:rPr>
                <w:rFonts w:ascii="Arial" w:eastAsia="Calibri" w:hAnsi="Arial" w:cs="Arial"/>
                <w:sz w:val="24"/>
                <w:szCs w:val="24"/>
              </w:rPr>
              <w:t>per 25 partecipanti</w:t>
            </w:r>
          </w:p>
        </w:tc>
        <w:tc>
          <w:tcPr>
            <w:tcW w:w="2185" w:type="dxa"/>
            <w:vAlign w:val="center"/>
          </w:tcPr>
          <w:p w14:paraId="64721812" w14:textId="31F74055" w:rsidR="00C71FDF" w:rsidRPr="00254D6E" w:rsidRDefault="00C71FDF" w:rsidP="00C71FD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€ 3.812,50</w:t>
            </w:r>
          </w:p>
        </w:tc>
      </w:tr>
      <w:tr w:rsidR="00C71FDF" w:rsidRPr="00254D6E" w14:paraId="204B196E" w14:textId="77777777" w:rsidTr="003F2612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421AB4C9" w14:textId="24D7D6AF" w:rsidR="00C71FDF" w:rsidRPr="00254D6E" w:rsidRDefault="00C71FDF" w:rsidP="00C71FD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184</w:t>
            </w:r>
          </w:p>
        </w:tc>
        <w:tc>
          <w:tcPr>
            <w:tcW w:w="8711" w:type="dxa"/>
          </w:tcPr>
          <w:p w14:paraId="159667F3" w14:textId="3A363CAA" w:rsidR="00C71FDF" w:rsidRPr="00254D6E" w:rsidRDefault="00C71FDF" w:rsidP="00C71FD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C71FDF">
              <w:rPr>
                <w:rFonts w:ascii="Arial" w:eastAsia="Calibri" w:hAnsi="Arial" w:cs="Arial"/>
                <w:sz w:val="24"/>
                <w:szCs w:val="24"/>
              </w:rPr>
              <w:t>Affidamento del servizio assicurativo per infortuni in favore dei membri degli Organi FNOPI fino al 13.12.2025</w:t>
            </w:r>
          </w:p>
        </w:tc>
        <w:tc>
          <w:tcPr>
            <w:tcW w:w="2185" w:type="dxa"/>
          </w:tcPr>
          <w:p w14:paraId="461EA274" w14:textId="4DC2176E" w:rsidR="00C71FDF" w:rsidRPr="00254D6E" w:rsidRDefault="00C71FDF" w:rsidP="00C71FD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C71FDF">
              <w:rPr>
                <w:rFonts w:ascii="Arial" w:eastAsia="Calibri" w:hAnsi="Arial" w:cs="Arial"/>
                <w:sz w:val="24"/>
                <w:szCs w:val="24"/>
              </w:rPr>
              <w:t>€ 15.180,00</w:t>
            </w:r>
          </w:p>
        </w:tc>
      </w:tr>
      <w:tr w:rsidR="004D3296" w:rsidRPr="00254D6E" w14:paraId="2942D076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7C1B49E7" w14:textId="107618D3" w:rsidR="004D3296" w:rsidRPr="00254D6E" w:rsidRDefault="00FB4E3C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185</w:t>
            </w:r>
          </w:p>
        </w:tc>
        <w:tc>
          <w:tcPr>
            <w:tcW w:w="8711" w:type="dxa"/>
            <w:vAlign w:val="center"/>
          </w:tcPr>
          <w:p w14:paraId="3DEF24EB" w14:textId="37F6FFB5" w:rsidR="004D3296" w:rsidRPr="00254D6E" w:rsidRDefault="00B136E7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Integrazione contrattuale </w:t>
            </w:r>
            <w:r w:rsidR="0044746C">
              <w:rPr>
                <w:rFonts w:ascii="Arial" w:eastAsia="Calibri" w:hAnsi="Arial" w:cs="Arial"/>
                <w:sz w:val="24"/>
                <w:szCs w:val="24"/>
              </w:rPr>
              <w:t>per il</w:t>
            </w:r>
            <w:r w:rsidR="008C73F3" w:rsidRPr="008C73F3">
              <w:rPr>
                <w:rFonts w:ascii="Arial" w:eastAsia="Calibri" w:hAnsi="Arial" w:cs="Arial"/>
                <w:sz w:val="24"/>
                <w:szCs w:val="24"/>
              </w:rPr>
              <w:t xml:space="preserve"> servizio di service tecnico per nostro evento CAI-CAIP del 14 dicembre 2024 a Roma</w:t>
            </w:r>
          </w:p>
        </w:tc>
        <w:tc>
          <w:tcPr>
            <w:tcW w:w="2185" w:type="dxa"/>
            <w:vAlign w:val="center"/>
          </w:tcPr>
          <w:p w14:paraId="1A682AE8" w14:textId="4F40D0D9" w:rsidR="004D3296" w:rsidRPr="00254D6E" w:rsidRDefault="009D2B01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€ 183,00</w:t>
            </w:r>
          </w:p>
        </w:tc>
      </w:tr>
      <w:tr w:rsidR="004D3296" w:rsidRPr="00254D6E" w14:paraId="4A2A03E4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034411F7" w14:textId="5F740346" w:rsidR="004D3296" w:rsidRPr="00254D6E" w:rsidRDefault="0080486E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186</w:t>
            </w:r>
          </w:p>
        </w:tc>
        <w:tc>
          <w:tcPr>
            <w:tcW w:w="8711" w:type="dxa"/>
            <w:vAlign w:val="center"/>
          </w:tcPr>
          <w:p w14:paraId="6571F510" w14:textId="2FACA425" w:rsidR="004D3296" w:rsidRPr="00254D6E" w:rsidRDefault="0067529C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67529C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affitto sale meeting, </w:t>
            </w:r>
            <w:r w:rsidR="001E148E">
              <w:rPr>
                <w:rFonts w:ascii="Arial" w:eastAsia="Calibri" w:hAnsi="Arial" w:cs="Arial"/>
                <w:sz w:val="24"/>
                <w:szCs w:val="24"/>
              </w:rPr>
              <w:t>catering</w:t>
            </w:r>
            <w:r w:rsidRPr="0067529C">
              <w:rPr>
                <w:rFonts w:ascii="Arial" w:eastAsia="Calibri" w:hAnsi="Arial" w:cs="Arial"/>
                <w:sz w:val="24"/>
                <w:szCs w:val="24"/>
              </w:rPr>
              <w:t xml:space="preserve"> e pernotti per l’</w:t>
            </w:r>
            <w:r w:rsidR="001E148E">
              <w:rPr>
                <w:rFonts w:ascii="Arial" w:eastAsia="Calibri" w:hAnsi="Arial" w:cs="Arial"/>
                <w:sz w:val="24"/>
                <w:szCs w:val="24"/>
              </w:rPr>
              <w:t>evento</w:t>
            </w:r>
            <w:r w:rsidRPr="0067529C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BD3867">
              <w:rPr>
                <w:rFonts w:ascii="Arial" w:eastAsia="Calibri" w:hAnsi="Arial" w:cs="Arial"/>
                <w:sz w:val="24"/>
                <w:szCs w:val="24"/>
              </w:rPr>
              <w:t xml:space="preserve">CAI-CAIP </w:t>
            </w:r>
            <w:r w:rsidRPr="0067529C">
              <w:rPr>
                <w:rFonts w:ascii="Arial" w:eastAsia="Calibri" w:hAnsi="Arial" w:cs="Arial"/>
                <w:sz w:val="24"/>
                <w:szCs w:val="24"/>
              </w:rPr>
              <w:t xml:space="preserve">del </w:t>
            </w:r>
            <w:r w:rsidR="00BD3867">
              <w:rPr>
                <w:rFonts w:ascii="Arial" w:eastAsia="Calibri" w:hAnsi="Arial" w:cs="Arial"/>
                <w:sz w:val="24"/>
                <w:szCs w:val="24"/>
              </w:rPr>
              <w:t>14</w:t>
            </w:r>
            <w:r w:rsidRPr="0067529C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BD3867">
              <w:rPr>
                <w:rFonts w:ascii="Arial" w:eastAsia="Calibri" w:hAnsi="Arial" w:cs="Arial"/>
                <w:sz w:val="24"/>
                <w:szCs w:val="24"/>
              </w:rPr>
              <w:t>dicem</w:t>
            </w:r>
            <w:r w:rsidRPr="0067529C">
              <w:rPr>
                <w:rFonts w:ascii="Arial" w:eastAsia="Calibri" w:hAnsi="Arial" w:cs="Arial"/>
                <w:sz w:val="24"/>
                <w:szCs w:val="24"/>
              </w:rPr>
              <w:t>bre 2024 a Roma</w:t>
            </w:r>
          </w:p>
        </w:tc>
        <w:tc>
          <w:tcPr>
            <w:tcW w:w="2185" w:type="dxa"/>
            <w:vAlign w:val="center"/>
          </w:tcPr>
          <w:p w14:paraId="5FD359D4" w14:textId="2758719E" w:rsidR="004D3296" w:rsidRPr="00254D6E" w:rsidRDefault="00BD3867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€ 12.739,00</w:t>
            </w:r>
          </w:p>
        </w:tc>
      </w:tr>
      <w:tr w:rsidR="004D3296" w:rsidRPr="00254D6E" w14:paraId="09058A9C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48E40E8E" w14:textId="58E804A3" w:rsidR="004D3296" w:rsidRPr="00254D6E" w:rsidRDefault="0059771D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187</w:t>
            </w:r>
          </w:p>
        </w:tc>
        <w:tc>
          <w:tcPr>
            <w:tcW w:w="8711" w:type="dxa"/>
            <w:vAlign w:val="center"/>
          </w:tcPr>
          <w:p w14:paraId="700F376C" w14:textId="12AF70DD" w:rsidR="004D3296" w:rsidRPr="00254D6E" w:rsidRDefault="00C64733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C64733">
              <w:rPr>
                <w:rFonts w:ascii="Arial" w:eastAsia="Calibri" w:hAnsi="Arial" w:cs="Arial"/>
                <w:sz w:val="24"/>
                <w:szCs w:val="24"/>
              </w:rPr>
              <w:t xml:space="preserve">Affidamento del servizio per esibizione artistica effettuata da </w:t>
            </w:r>
            <w:r>
              <w:rPr>
                <w:rFonts w:ascii="Arial" w:eastAsia="Calibri" w:hAnsi="Arial" w:cs="Arial"/>
                <w:sz w:val="24"/>
                <w:szCs w:val="24"/>
              </w:rPr>
              <w:t>P</w:t>
            </w:r>
            <w:r w:rsidR="00240964">
              <w:rPr>
                <w:rFonts w:ascii="Arial" w:eastAsia="Calibri" w:hAnsi="Arial" w:cs="Arial"/>
                <w:sz w:val="24"/>
                <w:szCs w:val="24"/>
              </w:rPr>
              <w:t>a</w:t>
            </w:r>
            <w:r>
              <w:rPr>
                <w:rFonts w:ascii="Arial" w:eastAsia="Calibri" w:hAnsi="Arial" w:cs="Arial"/>
                <w:sz w:val="24"/>
                <w:szCs w:val="24"/>
              </w:rPr>
              <w:t>olo Cevoli</w:t>
            </w:r>
            <w:r w:rsidRPr="00C64733">
              <w:rPr>
                <w:rFonts w:ascii="Arial" w:eastAsia="Calibri" w:hAnsi="Arial" w:cs="Arial"/>
                <w:sz w:val="24"/>
                <w:szCs w:val="24"/>
              </w:rPr>
              <w:t xml:space="preserve"> in occasione dell’evento Congresso Nazionale FNOPI</w:t>
            </w:r>
          </w:p>
        </w:tc>
        <w:tc>
          <w:tcPr>
            <w:tcW w:w="2185" w:type="dxa"/>
            <w:vAlign w:val="center"/>
          </w:tcPr>
          <w:p w14:paraId="12CE2246" w14:textId="50442192" w:rsidR="004D3296" w:rsidRPr="00254D6E" w:rsidRDefault="00461F26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€ 18.300,00</w:t>
            </w:r>
          </w:p>
        </w:tc>
      </w:tr>
      <w:tr w:rsidR="004D3296" w:rsidRPr="00254D6E" w14:paraId="2F3AB0A1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34A33879" w14:textId="2E319A31" w:rsidR="004D3296" w:rsidRPr="00254D6E" w:rsidRDefault="006022C3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188</w:t>
            </w:r>
          </w:p>
        </w:tc>
        <w:tc>
          <w:tcPr>
            <w:tcW w:w="8711" w:type="dxa"/>
            <w:vAlign w:val="center"/>
          </w:tcPr>
          <w:p w14:paraId="74BA3D77" w14:textId="0CAEF332" w:rsidR="004D3296" w:rsidRPr="00254D6E" w:rsidRDefault="00353D91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353D91">
              <w:rPr>
                <w:rFonts w:ascii="Arial" w:eastAsia="Calibri" w:hAnsi="Arial" w:cs="Arial"/>
                <w:sz w:val="24"/>
                <w:szCs w:val="24"/>
              </w:rPr>
              <w:t xml:space="preserve">Affidamento dei servizi connessi alla progettazione e alla realizzazione dell’intervento di giornata studio per </w:t>
            </w:r>
            <w:r w:rsidR="00744FF3">
              <w:rPr>
                <w:rFonts w:ascii="Arial" w:eastAsia="Calibri" w:hAnsi="Arial" w:cs="Arial"/>
                <w:sz w:val="24"/>
                <w:szCs w:val="24"/>
              </w:rPr>
              <w:t>i dipendenti FNOPI</w:t>
            </w:r>
            <w:r w:rsidRPr="00353D91">
              <w:rPr>
                <w:rFonts w:ascii="Arial" w:eastAsia="Calibri" w:hAnsi="Arial" w:cs="Arial"/>
                <w:sz w:val="24"/>
                <w:szCs w:val="24"/>
              </w:rPr>
              <w:t>, per il giorno del 19 dicembre 2024</w:t>
            </w:r>
          </w:p>
        </w:tc>
        <w:tc>
          <w:tcPr>
            <w:tcW w:w="2185" w:type="dxa"/>
            <w:vAlign w:val="center"/>
          </w:tcPr>
          <w:p w14:paraId="27D4F152" w14:textId="7D960AFB" w:rsidR="004D3296" w:rsidRPr="00254D6E" w:rsidRDefault="00744FF3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461F26">
              <w:rPr>
                <w:rFonts w:ascii="Arial" w:eastAsia="Calibri" w:hAnsi="Arial" w:cs="Arial"/>
                <w:sz w:val="24"/>
                <w:szCs w:val="24"/>
              </w:rPr>
              <w:t>3.000,00</w:t>
            </w:r>
          </w:p>
        </w:tc>
      </w:tr>
      <w:tr w:rsidR="004D3296" w:rsidRPr="00254D6E" w14:paraId="48F22902" w14:textId="77777777" w:rsidTr="00495ECF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7996E228" w14:textId="460E02B5" w:rsidR="004D3296" w:rsidRPr="00254D6E" w:rsidRDefault="00CB1F9E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189</w:t>
            </w:r>
          </w:p>
        </w:tc>
        <w:tc>
          <w:tcPr>
            <w:tcW w:w="8711" w:type="dxa"/>
            <w:vAlign w:val="center"/>
          </w:tcPr>
          <w:p w14:paraId="2C6F1849" w14:textId="7B85FDAF" w:rsidR="004D3296" w:rsidRPr="00254D6E" w:rsidRDefault="003C5CD2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dei servizi di </w:t>
            </w:r>
            <w:r w:rsidR="001C4446">
              <w:rPr>
                <w:rFonts w:ascii="Arial" w:eastAsia="Calibri" w:hAnsi="Arial" w:cs="Arial"/>
                <w:sz w:val="24"/>
                <w:szCs w:val="24"/>
              </w:rPr>
              <w:t xml:space="preserve">affiancamento e supporto al RTD, monitoraggio </w:t>
            </w:r>
            <w:r w:rsidR="00FD2F2C">
              <w:rPr>
                <w:rFonts w:ascii="Arial" w:eastAsia="Calibri" w:hAnsi="Arial" w:cs="Arial"/>
                <w:sz w:val="24"/>
                <w:szCs w:val="24"/>
              </w:rPr>
              <w:t>dell’esecuzione dei contratti ICT</w:t>
            </w:r>
          </w:p>
        </w:tc>
        <w:tc>
          <w:tcPr>
            <w:tcW w:w="2185" w:type="dxa"/>
            <w:vAlign w:val="center"/>
          </w:tcPr>
          <w:p w14:paraId="3D0376D2" w14:textId="632FC747" w:rsidR="004D3296" w:rsidRPr="00254D6E" w:rsidRDefault="00FD2F2C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€ 2.684,00</w:t>
            </w:r>
          </w:p>
        </w:tc>
      </w:tr>
      <w:tr w:rsidR="004D3296" w:rsidRPr="00254D6E" w14:paraId="565AF495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0D1C1FF3" w14:textId="580B6952" w:rsidR="004D3296" w:rsidRPr="00254D6E" w:rsidRDefault="0030603F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190</w:t>
            </w:r>
          </w:p>
        </w:tc>
        <w:tc>
          <w:tcPr>
            <w:tcW w:w="8711" w:type="dxa"/>
            <w:vAlign w:val="center"/>
          </w:tcPr>
          <w:p w14:paraId="0B02682D" w14:textId="514444C5" w:rsidR="004D3296" w:rsidRPr="00254D6E" w:rsidRDefault="00CE70AB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ricerca della nuova sede </w:t>
            </w:r>
            <w:r w:rsidR="005372CE">
              <w:rPr>
                <w:rFonts w:ascii="Arial" w:eastAsia="Calibri" w:hAnsi="Arial" w:cs="Arial"/>
                <w:sz w:val="24"/>
                <w:szCs w:val="24"/>
              </w:rPr>
              <w:t>FNOPI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85" w:type="dxa"/>
            <w:vAlign w:val="center"/>
          </w:tcPr>
          <w:p w14:paraId="766330FB" w14:textId="57F79006" w:rsidR="004D3296" w:rsidRPr="00254D6E" w:rsidRDefault="005372CE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€ 54.290,00</w:t>
            </w:r>
          </w:p>
        </w:tc>
      </w:tr>
      <w:tr w:rsidR="004D3296" w:rsidRPr="00254D6E" w14:paraId="56FC5A20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A65EB71" w14:textId="2143B295" w:rsidR="004D3296" w:rsidRPr="00254D6E" w:rsidRDefault="00D25670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bookmarkStart w:id="1" w:name="_Hlk130915247"/>
            <w:r>
              <w:rPr>
                <w:rFonts w:ascii="Arial" w:eastAsia="Calibri" w:hAnsi="Arial" w:cs="Arial"/>
                <w:sz w:val="24"/>
                <w:szCs w:val="24"/>
              </w:rPr>
              <w:t>191</w:t>
            </w:r>
          </w:p>
        </w:tc>
        <w:tc>
          <w:tcPr>
            <w:tcW w:w="8711" w:type="dxa"/>
            <w:vAlign w:val="center"/>
          </w:tcPr>
          <w:p w14:paraId="33063CCC" w14:textId="24C24985" w:rsidR="004D3296" w:rsidRPr="00254D6E" w:rsidRDefault="00F41E25" w:rsidP="004D329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dei servizi di </w:t>
            </w:r>
            <w:r w:rsidRPr="00F41E25">
              <w:rPr>
                <w:rFonts w:ascii="Arial" w:eastAsia="Calibri" w:hAnsi="Arial" w:cs="Arial"/>
                <w:sz w:val="24"/>
                <w:szCs w:val="24"/>
              </w:rPr>
              <w:t xml:space="preserve">progettazione, organizzazione </w:t>
            </w:r>
            <w:r w:rsidR="00C0431B" w:rsidRPr="00F41E25">
              <w:rPr>
                <w:rFonts w:ascii="Arial" w:eastAsia="Calibri" w:hAnsi="Arial" w:cs="Arial"/>
                <w:sz w:val="24"/>
                <w:szCs w:val="24"/>
              </w:rPr>
              <w:t>e gestione</w:t>
            </w:r>
            <w:r w:rsidRPr="00F41E25">
              <w:rPr>
                <w:rFonts w:ascii="Arial" w:eastAsia="Calibri" w:hAnsi="Arial" w:cs="Arial"/>
                <w:sz w:val="24"/>
                <w:szCs w:val="24"/>
              </w:rPr>
              <w:t xml:space="preserve"> di N. 10 corsi formativi con simulazione</w:t>
            </w:r>
            <w:r w:rsidR="00C0431B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r w:rsidR="004623A8"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="00C0431B" w:rsidRPr="00F41E25">
              <w:rPr>
                <w:rFonts w:ascii="Arial" w:eastAsia="Calibri" w:hAnsi="Arial" w:cs="Arial"/>
                <w:sz w:val="24"/>
                <w:szCs w:val="24"/>
              </w:rPr>
              <w:t>n occasione del Congresso FNOPI</w:t>
            </w:r>
          </w:p>
        </w:tc>
        <w:tc>
          <w:tcPr>
            <w:tcW w:w="2185" w:type="dxa"/>
            <w:vAlign w:val="center"/>
          </w:tcPr>
          <w:p w14:paraId="11572392" w14:textId="064F5505" w:rsidR="004D3296" w:rsidRPr="00254D6E" w:rsidRDefault="004623A8" w:rsidP="004D3296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€ 162.616,</w:t>
            </w:r>
            <w:r w:rsidR="00270978">
              <w:rPr>
                <w:rFonts w:ascii="Arial" w:eastAsia="Calibri" w:hAnsi="Arial" w:cs="Arial"/>
                <w:sz w:val="24"/>
                <w:szCs w:val="24"/>
              </w:rPr>
              <w:t>8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</w:p>
        </w:tc>
      </w:tr>
      <w:bookmarkEnd w:id="1"/>
      <w:tr w:rsidR="0007317F" w:rsidRPr="00254D6E" w14:paraId="45B41E6B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2A1A5F68" w14:textId="2449FA39" w:rsidR="0007317F" w:rsidRPr="00254D6E" w:rsidRDefault="0007317F" w:rsidP="0007317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192</w:t>
            </w:r>
          </w:p>
        </w:tc>
        <w:tc>
          <w:tcPr>
            <w:tcW w:w="8711" w:type="dxa"/>
            <w:vAlign w:val="center"/>
          </w:tcPr>
          <w:p w14:paraId="50CAF431" w14:textId="760161BA" w:rsidR="0007317F" w:rsidRPr="00254D6E" w:rsidRDefault="00F50B8C" w:rsidP="0007317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del servizio di i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>mplementazion</w:t>
            </w:r>
            <w:r>
              <w:rPr>
                <w:rFonts w:ascii="Arial" w:eastAsia="Calibri" w:hAnsi="Arial" w:cs="Arial"/>
                <w:sz w:val="24"/>
                <w:szCs w:val="24"/>
              </w:rPr>
              <w:t>e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>delle piattaform</w:t>
            </w:r>
            <w:r w:rsidR="001D7E26">
              <w:rPr>
                <w:rFonts w:ascii="Arial" w:eastAsia="Calibri" w:hAnsi="Arial" w:cs="Arial"/>
                <w:sz w:val="24"/>
                <w:szCs w:val="24"/>
              </w:rPr>
              <w:t>e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1D7E26">
              <w:rPr>
                <w:rFonts w:ascii="Arial" w:eastAsia="Calibri" w:hAnsi="Arial" w:cs="Arial"/>
                <w:sz w:val="24"/>
                <w:szCs w:val="24"/>
              </w:rPr>
              <w:t xml:space="preserve">FNOPI: </w:t>
            </w:r>
            <w:r w:rsidR="001D7E26" w:rsidRPr="008D5208">
              <w:rPr>
                <w:rFonts w:ascii="Arial" w:eastAsia="Calibri" w:hAnsi="Arial" w:cs="Arial"/>
                <w:sz w:val="24"/>
                <w:szCs w:val="24"/>
              </w:rPr>
              <w:t>Ordine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>d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 xml:space="preserve">el 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>G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>iorno,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 xml:space="preserve"> Calendario Eventi</w:t>
            </w:r>
            <w:r w:rsidR="00691A5E">
              <w:rPr>
                <w:rFonts w:ascii="Arial" w:eastAsia="Calibri" w:hAnsi="Arial" w:cs="Arial"/>
                <w:sz w:val="24"/>
                <w:szCs w:val="24"/>
              </w:rPr>
              <w:t>,</w:t>
            </w:r>
            <w:r w:rsidR="008D5208" w:rsidRPr="008D5208">
              <w:rPr>
                <w:rFonts w:ascii="Arial" w:eastAsia="Calibri" w:hAnsi="Arial" w:cs="Arial"/>
                <w:sz w:val="24"/>
                <w:szCs w:val="24"/>
              </w:rPr>
              <w:t xml:space="preserve"> Gruppi di Lavoro</w:t>
            </w:r>
          </w:p>
        </w:tc>
        <w:tc>
          <w:tcPr>
            <w:tcW w:w="2185" w:type="dxa"/>
            <w:vAlign w:val="center"/>
          </w:tcPr>
          <w:p w14:paraId="1506ECB8" w14:textId="44703206" w:rsidR="0007317F" w:rsidRPr="00254D6E" w:rsidRDefault="001D7E26" w:rsidP="0007317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212104">
              <w:rPr>
                <w:rFonts w:ascii="Arial" w:eastAsia="Calibri" w:hAnsi="Arial" w:cs="Arial"/>
                <w:sz w:val="24"/>
                <w:szCs w:val="24"/>
              </w:rPr>
              <w:t>5.856,00</w:t>
            </w:r>
          </w:p>
        </w:tc>
      </w:tr>
      <w:tr w:rsidR="00BA6E13" w:rsidRPr="00254D6E" w14:paraId="4E14AD04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29FFC4F7" w14:textId="1A9AE057" w:rsidR="00BA6E13" w:rsidRPr="00254D6E" w:rsidRDefault="00BA6E13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193</w:t>
            </w:r>
          </w:p>
        </w:tc>
        <w:tc>
          <w:tcPr>
            <w:tcW w:w="8711" w:type="dxa"/>
            <w:vAlign w:val="center"/>
          </w:tcPr>
          <w:p w14:paraId="54340641" w14:textId="096A7625" w:rsidR="00BA6E13" w:rsidRPr="00254D6E" w:rsidRDefault="005C353D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353D">
              <w:rPr>
                <w:rFonts w:ascii="Arial" w:eastAsia="Calibri" w:hAnsi="Arial" w:cs="Arial"/>
                <w:sz w:val="24"/>
                <w:szCs w:val="24"/>
              </w:rPr>
              <w:t xml:space="preserve">Acquisto software informatici: n°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1 licenza </w:t>
            </w:r>
            <w:r w:rsidR="00F22D58" w:rsidRPr="00F22D58">
              <w:rPr>
                <w:rFonts w:ascii="Arial" w:eastAsia="Calibri" w:hAnsi="Arial" w:cs="Arial"/>
                <w:sz w:val="24"/>
                <w:szCs w:val="24"/>
              </w:rPr>
              <w:t>ITHENTICATE</w:t>
            </w:r>
            <w:r w:rsidR="00F22D58">
              <w:rPr>
                <w:rFonts w:ascii="Arial" w:eastAsia="Calibri" w:hAnsi="Arial" w:cs="Arial"/>
                <w:sz w:val="24"/>
                <w:szCs w:val="24"/>
              </w:rPr>
              <w:t xml:space="preserve"> (software antiplagio)</w:t>
            </w:r>
          </w:p>
        </w:tc>
        <w:tc>
          <w:tcPr>
            <w:tcW w:w="2185" w:type="dxa"/>
            <w:vAlign w:val="center"/>
          </w:tcPr>
          <w:p w14:paraId="6AE0D33D" w14:textId="0634693E" w:rsidR="00BA6E13" w:rsidRPr="00254D6E" w:rsidRDefault="002331A5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€ 6.239,76</w:t>
            </w:r>
          </w:p>
        </w:tc>
      </w:tr>
      <w:tr w:rsidR="00BA6E13" w:rsidRPr="00254D6E" w14:paraId="1964A897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0A3E54FD" w14:textId="0C193BFC" w:rsidR="00BA6E13" w:rsidRPr="00254D6E" w:rsidRDefault="00BA6E13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194</w:t>
            </w:r>
          </w:p>
        </w:tc>
        <w:tc>
          <w:tcPr>
            <w:tcW w:w="8711" w:type="dxa"/>
            <w:vAlign w:val="center"/>
          </w:tcPr>
          <w:p w14:paraId="144F1BEB" w14:textId="3FC6D0D3" w:rsidR="00BA6E13" w:rsidRPr="00254D6E" w:rsidRDefault="008B2189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Incarico di collaborazione per la realizzazione di un </w:t>
            </w:r>
            <w:r w:rsidR="001D10AF">
              <w:rPr>
                <w:rFonts w:ascii="Arial" w:eastAsia="Calibri" w:hAnsi="Arial" w:cs="Arial"/>
                <w:sz w:val="24"/>
                <w:szCs w:val="24"/>
              </w:rPr>
              <w:t>percorso</w:t>
            </w:r>
            <w:r w:rsidR="001D10AF" w:rsidRPr="001D10AF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1D10AF">
              <w:rPr>
                <w:rFonts w:ascii="Arial" w:eastAsia="Calibri" w:hAnsi="Arial" w:cs="Arial"/>
                <w:sz w:val="24"/>
                <w:szCs w:val="24"/>
              </w:rPr>
              <w:t xml:space="preserve">formativo per i dipendenti </w:t>
            </w:r>
            <w:r w:rsidR="002075AB">
              <w:rPr>
                <w:rFonts w:ascii="Arial" w:eastAsia="Calibri" w:hAnsi="Arial" w:cs="Arial"/>
                <w:sz w:val="24"/>
                <w:szCs w:val="24"/>
              </w:rPr>
              <w:t>FNOPI,</w:t>
            </w:r>
            <w:r w:rsidR="002075AB" w:rsidRPr="001D10AF">
              <w:rPr>
                <w:rFonts w:ascii="Arial" w:eastAsia="Calibri" w:hAnsi="Arial" w:cs="Arial"/>
                <w:sz w:val="24"/>
                <w:szCs w:val="24"/>
              </w:rPr>
              <w:t xml:space="preserve"> sull’ordinamento</w:t>
            </w:r>
            <w:r w:rsidR="001D10AF" w:rsidRPr="001D10AF">
              <w:rPr>
                <w:rFonts w:ascii="Arial" w:eastAsia="Calibri" w:hAnsi="Arial" w:cs="Arial"/>
                <w:sz w:val="24"/>
                <w:szCs w:val="24"/>
              </w:rPr>
              <w:t xml:space="preserve"> del lavoro alle dipendenze delle amministrazioni pubbliche</w:t>
            </w:r>
          </w:p>
        </w:tc>
        <w:tc>
          <w:tcPr>
            <w:tcW w:w="2185" w:type="dxa"/>
            <w:vAlign w:val="center"/>
          </w:tcPr>
          <w:p w14:paraId="39EECE14" w14:textId="79A9A364" w:rsidR="00BA6E13" w:rsidRPr="00254D6E" w:rsidRDefault="002075AB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€ 3.000,00</w:t>
            </w:r>
          </w:p>
        </w:tc>
      </w:tr>
      <w:tr w:rsidR="00BA6E13" w:rsidRPr="00254D6E" w14:paraId="1631EFA4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45A45BBB" w14:textId="5DEF5E85" w:rsidR="00BA6E13" w:rsidRPr="00254D6E" w:rsidRDefault="003F2D5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195</w:t>
            </w:r>
          </w:p>
        </w:tc>
        <w:tc>
          <w:tcPr>
            <w:tcW w:w="8711" w:type="dxa"/>
            <w:vAlign w:val="center"/>
          </w:tcPr>
          <w:p w14:paraId="4D5FFB96" w14:textId="3BF1AEB6" w:rsidR="00BA6E13" w:rsidRPr="00254D6E" w:rsidRDefault="00416114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416114">
              <w:rPr>
                <w:rFonts w:ascii="Arial" w:eastAsia="Calibri" w:hAnsi="Arial" w:cs="Arial"/>
                <w:sz w:val="24"/>
                <w:szCs w:val="24"/>
              </w:rPr>
              <w:t>ffidamento dei servizi connessi alla progettazione e alla realizzazione dell’intervento formativo rivolto alle Posizioni Organizzative dell</w:t>
            </w:r>
            <w:r>
              <w:rPr>
                <w:rFonts w:ascii="Arial" w:eastAsia="Calibri" w:hAnsi="Arial" w:cs="Arial"/>
                <w:sz w:val="24"/>
                <w:szCs w:val="24"/>
              </w:rPr>
              <w:t>a FNOPI</w:t>
            </w:r>
          </w:p>
        </w:tc>
        <w:tc>
          <w:tcPr>
            <w:tcW w:w="2185" w:type="dxa"/>
            <w:vAlign w:val="center"/>
          </w:tcPr>
          <w:p w14:paraId="76437D7C" w14:textId="13D1799A" w:rsidR="00BA6E13" w:rsidRPr="00254D6E" w:rsidRDefault="00416114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82453E">
              <w:rPr>
                <w:rFonts w:ascii="Arial" w:eastAsia="Calibri" w:hAnsi="Arial" w:cs="Arial"/>
                <w:sz w:val="24"/>
                <w:szCs w:val="24"/>
              </w:rPr>
              <w:t>6.099,99</w:t>
            </w:r>
          </w:p>
        </w:tc>
      </w:tr>
      <w:tr w:rsidR="00BA6E13" w:rsidRPr="00254D6E" w14:paraId="37EC93FF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14C32825" w14:textId="719F6988" w:rsidR="00BA6E13" w:rsidRPr="00254D6E" w:rsidRDefault="005D0B86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196</w:t>
            </w:r>
          </w:p>
        </w:tc>
        <w:tc>
          <w:tcPr>
            <w:tcW w:w="8711" w:type="dxa"/>
            <w:vAlign w:val="center"/>
          </w:tcPr>
          <w:p w14:paraId="1DE7C472" w14:textId="7966A3F7" w:rsidR="00BA6E13" w:rsidRPr="00254D6E" w:rsidRDefault="00BB20BD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BB20BD">
              <w:rPr>
                <w:rFonts w:ascii="Arial" w:eastAsia="Calibri" w:hAnsi="Arial" w:cs="Arial"/>
                <w:sz w:val="24"/>
                <w:szCs w:val="24"/>
              </w:rPr>
              <w:t xml:space="preserve">ffidamento dei servizi connessi alla progettazione e alla realizzazione dell’intervento di follow up </w:t>
            </w:r>
            <w:r>
              <w:rPr>
                <w:rFonts w:ascii="Arial" w:eastAsia="Calibri" w:hAnsi="Arial" w:cs="Arial"/>
                <w:sz w:val="24"/>
                <w:szCs w:val="24"/>
              </w:rPr>
              <w:t>per i dipendenti FNOPI a seguito della giornata di team building del 19.12.2024</w:t>
            </w:r>
          </w:p>
        </w:tc>
        <w:tc>
          <w:tcPr>
            <w:tcW w:w="2185" w:type="dxa"/>
            <w:vAlign w:val="center"/>
          </w:tcPr>
          <w:p w14:paraId="5F681B4F" w14:textId="08CC07E9" w:rsidR="00BA6E13" w:rsidRPr="00254D6E" w:rsidRDefault="00C421F4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€ 2.196,00</w:t>
            </w:r>
          </w:p>
        </w:tc>
      </w:tr>
      <w:tr w:rsidR="00BA6E13" w:rsidRPr="00254D6E" w14:paraId="277EA019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09F65F81" w14:textId="6313F8A5" w:rsidR="00BA6E13" w:rsidRPr="00254D6E" w:rsidRDefault="00667F93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197</w:t>
            </w:r>
          </w:p>
        </w:tc>
        <w:tc>
          <w:tcPr>
            <w:tcW w:w="8711" w:type="dxa"/>
            <w:vAlign w:val="center"/>
          </w:tcPr>
          <w:p w14:paraId="4BBA7E60" w14:textId="0A242C1B" w:rsidR="00BA6E13" w:rsidRPr="00254D6E" w:rsidRDefault="00726F86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="00D14BCA" w:rsidRPr="00D14BCA">
              <w:rPr>
                <w:rFonts w:ascii="Arial" w:eastAsia="Calibri" w:hAnsi="Arial" w:cs="Arial"/>
                <w:sz w:val="24"/>
                <w:szCs w:val="24"/>
              </w:rPr>
              <w:t>assistenza e manutenzione sul Protocollo informatico Sicr@Web</w:t>
            </w:r>
            <w:r>
              <w:rPr>
                <w:rFonts w:ascii="Arial" w:eastAsia="Calibri" w:hAnsi="Arial" w:cs="Arial"/>
                <w:sz w:val="24"/>
                <w:szCs w:val="24"/>
              </w:rPr>
              <w:t>,</w:t>
            </w:r>
            <w:r w:rsidRPr="00D14BCA">
              <w:rPr>
                <w:rFonts w:ascii="Arial" w:eastAsia="Calibri" w:hAnsi="Arial" w:cs="Arial"/>
                <w:sz w:val="24"/>
                <w:szCs w:val="24"/>
              </w:rPr>
              <w:t xml:space="preserve"> conservazione a norma del registro giornaliero di protocollo</w:t>
            </w:r>
            <w:r w:rsidR="00D14BC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e a</w:t>
            </w:r>
            <w:r w:rsidRPr="00726F86">
              <w:rPr>
                <w:rFonts w:ascii="Arial" w:eastAsia="Calibri" w:hAnsi="Arial" w:cs="Arial"/>
                <w:sz w:val="24"/>
                <w:szCs w:val="24"/>
              </w:rPr>
              <w:t xml:space="preserve">ssistenza software in uso presso la FNOPI </w:t>
            </w:r>
            <w:r w:rsidR="00914121" w:rsidRPr="00726F86">
              <w:rPr>
                <w:rFonts w:ascii="Arial" w:eastAsia="Calibri" w:hAnsi="Arial" w:cs="Arial"/>
                <w:sz w:val="24"/>
                <w:szCs w:val="24"/>
              </w:rPr>
              <w:t xml:space="preserve">fino al </w:t>
            </w:r>
            <w:r w:rsidRPr="00726F86">
              <w:rPr>
                <w:rFonts w:ascii="Arial" w:eastAsia="Calibri" w:hAnsi="Arial" w:cs="Arial"/>
                <w:sz w:val="24"/>
                <w:szCs w:val="24"/>
              </w:rPr>
              <w:t>31.12.2025</w:t>
            </w:r>
          </w:p>
        </w:tc>
        <w:tc>
          <w:tcPr>
            <w:tcW w:w="2185" w:type="dxa"/>
            <w:vAlign w:val="center"/>
          </w:tcPr>
          <w:p w14:paraId="4C8F10A6" w14:textId="4AB2A9CE" w:rsidR="00BA6E13" w:rsidRPr="00254D6E" w:rsidRDefault="0091412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€ 26.242,00</w:t>
            </w:r>
          </w:p>
        </w:tc>
      </w:tr>
      <w:tr w:rsidR="00BA6E13" w:rsidRPr="00254D6E" w14:paraId="2D6E7906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3FD0B939" w14:textId="2A900690" w:rsidR="00BA6E13" w:rsidRPr="00254D6E" w:rsidRDefault="00050115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198</w:t>
            </w:r>
          </w:p>
        </w:tc>
        <w:tc>
          <w:tcPr>
            <w:tcW w:w="8711" w:type="dxa"/>
            <w:vAlign w:val="center"/>
          </w:tcPr>
          <w:p w14:paraId="455E86E4" w14:textId="41A54AF2" w:rsidR="00BA6E13" w:rsidRPr="00254D6E" w:rsidRDefault="00B138A6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</w:t>
            </w:r>
            <w:r w:rsidRPr="00B138A6">
              <w:rPr>
                <w:rFonts w:ascii="Arial" w:eastAsia="Calibri" w:hAnsi="Arial" w:cs="Arial"/>
                <w:sz w:val="24"/>
                <w:szCs w:val="24"/>
              </w:rPr>
              <w:t>servizio di selezione e somministrazione di personale – Impiegat</w:t>
            </w:r>
            <w:r>
              <w:rPr>
                <w:rFonts w:ascii="Arial" w:eastAsia="Calibri" w:hAnsi="Arial" w:cs="Arial"/>
                <w:sz w:val="24"/>
                <w:szCs w:val="24"/>
              </w:rPr>
              <w:t>o</w:t>
            </w:r>
            <w:r w:rsidRPr="00B138A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351284">
              <w:rPr>
                <w:rFonts w:ascii="Arial" w:eastAsia="Calibri" w:hAnsi="Arial" w:cs="Arial"/>
                <w:sz w:val="24"/>
                <w:szCs w:val="24"/>
              </w:rPr>
              <w:t>area assistenti con mansioni di</w:t>
            </w:r>
            <w:r w:rsidRPr="00B138A6">
              <w:rPr>
                <w:rFonts w:ascii="Arial" w:eastAsia="Calibri" w:hAnsi="Arial" w:cs="Arial"/>
                <w:sz w:val="24"/>
                <w:szCs w:val="24"/>
              </w:rPr>
              <w:t xml:space="preserve"> facility manager </w:t>
            </w:r>
            <w:r w:rsidR="00351284">
              <w:rPr>
                <w:rFonts w:ascii="Arial" w:eastAsia="Calibri" w:hAnsi="Arial" w:cs="Arial"/>
                <w:sz w:val="24"/>
                <w:szCs w:val="24"/>
              </w:rPr>
              <w:t>dal 01.01.25 al 30.06.25</w:t>
            </w:r>
          </w:p>
        </w:tc>
        <w:tc>
          <w:tcPr>
            <w:tcW w:w="2185" w:type="dxa"/>
            <w:vAlign w:val="center"/>
          </w:tcPr>
          <w:p w14:paraId="5669A1BB" w14:textId="1B3D49AD" w:rsidR="00BA6E13" w:rsidRPr="00254D6E" w:rsidRDefault="00E2363A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€ 20.136,44</w:t>
            </w:r>
          </w:p>
        </w:tc>
      </w:tr>
      <w:tr w:rsidR="00E2363A" w:rsidRPr="00254D6E" w14:paraId="6D5EF775" w14:textId="77777777" w:rsidTr="00E2363A">
        <w:trPr>
          <w:cantSplit/>
          <w:trHeight w:val="552"/>
          <w:jc w:val="center"/>
        </w:trPr>
        <w:tc>
          <w:tcPr>
            <w:tcW w:w="1856" w:type="dxa"/>
            <w:shd w:val="clear" w:color="auto" w:fill="FFFFFF"/>
            <w:vAlign w:val="center"/>
          </w:tcPr>
          <w:p w14:paraId="022598DA" w14:textId="08DA53AC" w:rsidR="00E2363A" w:rsidRPr="00254D6E" w:rsidRDefault="00E2363A" w:rsidP="00E2363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199</w:t>
            </w:r>
          </w:p>
        </w:tc>
        <w:tc>
          <w:tcPr>
            <w:tcW w:w="8711" w:type="dxa"/>
          </w:tcPr>
          <w:p w14:paraId="7765831D" w14:textId="45A1E370" w:rsidR="00E2363A" w:rsidRPr="00254D6E" w:rsidRDefault="00E2363A" w:rsidP="00E2363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E2363A">
              <w:rPr>
                <w:rFonts w:ascii="Arial" w:eastAsia="Calibri" w:hAnsi="Arial" w:cs="Arial"/>
                <w:sz w:val="24"/>
                <w:szCs w:val="24"/>
              </w:rPr>
              <w:t>Affidamento del servizio di selezione e somministrazione di personale – Impiegat</w:t>
            </w: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E2363A">
              <w:rPr>
                <w:rFonts w:ascii="Arial" w:eastAsia="Calibri" w:hAnsi="Arial" w:cs="Arial"/>
                <w:sz w:val="24"/>
                <w:szCs w:val="24"/>
              </w:rPr>
              <w:t xml:space="preserve"> area assistenti con mansioni di </w:t>
            </w:r>
            <w:r>
              <w:rPr>
                <w:rFonts w:ascii="Arial" w:eastAsia="Calibri" w:hAnsi="Arial" w:cs="Arial"/>
                <w:sz w:val="24"/>
                <w:szCs w:val="24"/>
              </w:rPr>
              <w:t>reptionist</w:t>
            </w:r>
            <w:r w:rsidRPr="00E2363A">
              <w:rPr>
                <w:rFonts w:ascii="Arial" w:eastAsia="Calibri" w:hAnsi="Arial" w:cs="Arial"/>
                <w:sz w:val="24"/>
                <w:szCs w:val="24"/>
              </w:rPr>
              <w:t xml:space="preserve"> dal 01.01.25 al 30.06.25</w:t>
            </w:r>
          </w:p>
        </w:tc>
        <w:tc>
          <w:tcPr>
            <w:tcW w:w="2185" w:type="dxa"/>
            <w:vAlign w:val="center"/>
          </w:tcPr>
          <w:p w14:paraId="0C63D7EB" w14:textId="493E4166" w:rsidR="00E2363A" w:rsidRPr="00254D6E" w:rsidRDefault="00E2363A" w:rsidP="00E2363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E2363A">
              <w:rPr>
                <w:rFonts w:ascii="Arial" w:eastAsia="Calibri" w:hAnsi="Arial" w:cs="Arial"/>
                <w:sz w:val="24"/>
                <w:szCs w:val="24"/>
              </w:rPr>
              <w:t>€ 20.136,44</w:t>
            </w:r>
          </w:p>
        </w:tc>
      </w:tr>
      <w:tr w:rsidR="00BA6E13" w:rsidRPr="00254D6E" w14:paraId="09D090AB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6F484055" w14:textId="76A333E4" w:rsidR="00BA6E13" w:rsidRPr="00254D6E" w:rsidRDefault="009017AF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200</w:t>
            </w:r>
          </w:p>
        </w:tc>
        <w:tc>
          <w:tcPr>
            <w:tcW w:w="8711" w:type="dxa"/>
            <w:vAlign w:val="center"/>
          </w:tcPr>
          <w:p w14:paraId="41D8EE65" w14:textId="6B25393D" w:rsidR="00BA6E13" w:rsidRPr="00254D6E" w:rsidRDefault="00493EAC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493EAC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pernotti per l’evento </w:t>
            </w:r>
            <w:r w:rsidR="000C3881">
              <w:rPr>
                <w:rFonts w:ascii="Arial" w:eastAsia="Calibri" w:hAnsi="Arial" w:cs="Arial"/>
                <w:sz w:val="24"/>
                <w:szCs w:val="24"/>
              </w:rPr>
              <w:t>FNOPI</w:t>
            </w:r>
            <w:r w:rsidR="005509F5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493EAC">
              <w:rPr>
                <w:rFonts w:ascii="Arial" w:eastAsia="Calibri" w:hAnsi="Arial" w:cs="Arial"/>
                <w:sz w:val="24"/>
                <w:szCs w:val="24"/>
              </w:rPr>
              <w:t>del 1</w:t>
            </w:r>
            <w:r>
              <w:rPr>
                <w:rFonts w:ascii="Arial" w:eastAsia="Calibri" w:hAnsi="Arial" w:cs="Arial"/>
                <w:sz w:val="24"/>
                <w:szCs w:val="24"/>
              </w:rPr>
              <w:t>0</w:t>
            </w:r>
            <w:r w:rsidRPr="00493EAC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gennaio</w:t>
            </w:r>
            <w:r w:rsidRPr="00493EAC">
              <w:rPr>
                <w:rFonts w:ascii="Arial" w:eastAsia="Calibri" w:hAnsi="Arial" w:cs="Arial"/>
                <w:sz w:val="24"/>
                <w:szCs w:val="24"/>
              </w:rPr>
              <w:t xml:space="preserve"> 202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493EAC">
              <w:rPr>
                <w:rFonts w:ascii="Arial" w:eastAsia="Calibri" w:hAnsi="Arial" w:cs="Arial"/>
                <w:sz w:val="24"/>
                <w:szCs w:val="24"/>
              </w:rPr>
              <w:t xml:space="preserve"> a Roma</w:t>
            </w:r>
          </w:p>
        </w:tc>
        <w:tc>
          <w:tcPr>
            <w:tcW w:w="2185" w:type="dxa"/>
            <w:vAlign w:val="center"/>
          </w:tcPr>
          <w:p w14:paraId="3A3E79B9" w14:textId="7C55ECD9" w:rsidR="00BA6E13" w:rsidRPr="00254D6E" w:rsidRDefault="005509F5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€ 3.060,00</w:t>
            </w:r>
          </w:p>
        </w:tc>
      </w:tr>
      <w:tr w:rsidR="00BA6E13" w:rsidRPr="00254D6E" w14:paraId="2C10F3EE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214A9729" w14:textId="2A7F837B" w:rsidR="00BA6E13" w:rsidRPr="00254D6E" w:rsidRDefault="00192AD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201</w:t>
            </w:r>
          </w:p>
        </w:tc>
        <w:tc>
          <w:tcPr>
            <w:tcW w:w="8711" w:type="dxa"/>
            <w:vAlign w:val="center"/>
          </w:tcPr>
          <w:p w14:paraId="4595CBB9" w14:textId="36F4E757" w:rsidR="00BA6E13" w:rsidRPr="00254D6E" w:rsidRDefault="006329F1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6329F1">
              <w:rPr>
                <w:rFonts w:ascii="Arial" w:eastAsia="Calibri" w:hAnsi="Arial" w:cs="Arial"/>
                <w:sz w:val="24"/>
                <w:szCs w:val="24"/>
              </w:rPr>
              <w:t>Affidamento del servizio di registrazione DOI per Rivista</w:t>
            </w:r>
          </w:p>
        </w:tc>
        <w:tc>
          <w:tcPr>
            <w:tcW w:w="2185" w:type="dxa"/>
            <w:vAlign w:val="center"/>
          </w:tcPr>
          <w:p w14:paraId="1EB54B28" w14:textId="5A905D75" w:rsidR="00BA6E13" w:rsidRPr="00254D6E" w:rsidRDefault="00785EBB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€ 256,20</w:t>
            </w:r>
          </w:p>
        </w:tc>
      </w:tr>
      <w:tr w:rsidR="00BA6E13" w:rsidRPr="00254D6E" w14:paraId="3EE1AEB9" w14:textId="77777777" w:rsidTr="004532E4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216AC65B" w14:textId="41C9376E" w:rsidR="00BA6E13" w:rsidRPr="00254D6E" w:rsidRDefault="002A5986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202</w:t>
            </w:r>
          </w:p>
        </w:tc>
        <w:tc>
          <w:tcPr>
            <w:tcW w:w="8711" w:type="dxa"/>
            <w:vAlign w:val="center"/>
          </w:tcPr>
          <w:p w14:paraId="1848632F" w14:textId="01F96597" w:rsidR="00BA6E13" w:rsidRPr="004532E4" w:rsidRDefault="00845F9C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Pr="00845F9C">
              <w:rPr>
                <w:rFonts w:ascii="Arial" w:eastAsia="Calibri" w:hAnsi="Arial" w:cs="Arial"/>
                <w:sz w:val="24"/>
                <w:szCs w:val="24"/>
              </w:rPr>
              <w:t>monitoraggio web e social</w:t>
            </w:r>
          </w:p>
        </w:tc>
        <w:tc>
          <w:tcPr>
            <w:tcW w:w="2185" w:type="dxa"/>
            <w:vAlign w:val="center"/>
          </w:tcPr>
          <w:p w14:paraId="2C11B88C" w14:textId="76F725E1" w:rsidR="00BA6E13" w:rsidRPr="00254D6E" w:rsidRDefault="00845F9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2F2D8E">
              <w:rPr>
                <w:rFonts w:ascii="Arial" w:eastAsia="Calibri" w:hAnsi="Arial" w:cs="Arial"/>
                <w:sz w:val="24"/>
                <w:szCs w:val="24"/>
              </w:rPr>
              <w:t>2.074,00</w:t>
            </w:r>
          </w:p>
        </w:tc>
      </w:tr>
      <w:tr w:rsidR="00BA6E13" w:rsidRPr="00254D6E" w14:paraId="2DE508CD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2F8BD34" w14:textId="4BF987B8" w:rsidR="00BA6E13" w:rsidRPr="00254D6E" w:rsidRDefault="007D313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203</w:t>
            </w:r>
          </w:p>
        </w:tc>
        <w:tc>
          <w:tcPr>
            <w:tcW w:w="8711" w:type="dxa"/>
            <w:vAlign w:val="center"/>
          </w:tcPr>
          <w:p w14:paraId="4F97EB0D" w14:textId="740082BA" w:rsidR="004B401C" w:rsidRPr="004B401C" w:rsidRDefault="004B401C" w:rsidP="004B401C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4B401C">
              <w:rPr>
                <w:rFonts w:ascii="Arial" w:eastAsia="Calibri" w:hAnsi="Arial" w:cs="Arial"/>
                <w:sz w:val="24"/>
                <w:szCs w:val="24"/>
              </w:rPr>
              <w:t>Affidamento del servizio di assistenza e manutenzione per l’anno 202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4B401C">
              <w:rPr>
                <w:rFonts w:ascii="Arial" w:eastAsia="Calibri" w:hAnsi="Arial" w:cs="Arial"/>
                <w:sz w:val="24"/>
                <w:szCs w:val="24"/>
              </w:rPr>
              <w:t xml:space="preserve">: siti </w:t>
            </w:r>
          </w:p>
          <w:p w14:paraId="4B7F7777" w14:textId="12213874" w:rsidR="00BA6E13" w:rsidRPr="00254D6E" w:rsidRDefault="004B401C" w:rsidP="004B401C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4B401C">
              <w:rPr>
                <w:rFonts w:ascii="Arial" w:eastAsia="Calibri" w:hAnsi="Arial" w:cs="Arial"/>
                <w:sz w:val="24"/>
                <w:szCs w:val="24"/>
              </w:rPr>
              <w:t>FNOPI, INFERMIEREON LINE, PNAE e Hosting sito PNAE</w:t>
            </w:r>
          </w:p>
        </w:tc>
        <w:tc>
          <w:tcPr>
            <w:tcW w:w="2185" w:type="dxa"/>
            <w:vAlign w:val="center"/>
          </w:tcPr>
          <w:p w14:paraId="7416E891" w14:textId="66EF6637" w:rsidR="00BA6E13" w:rsidRPr="00254D6E" w:rsidRDefault="009E40E8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277E41">
              <w:rPr>
                <w:rFonts w:ascii="Arial" w:eastAsia="Calibri" w:hAnsi="Arial" w:cs="Arial"/>
                <w:sz w:val="24"/>
                <w:szCs w:val="24"/>
              </w:rPr>
              <w:t>11.308,18</w:t>
            </w:r>
          </w:p>
        </w:tc>
      </w:tr>
      <w:tr w:rsidR="00BA6E13" w:rsidRPr="00254D6E" w14:paraId="334F45F2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468F5958" w14:textId="268DB015" w:rsidR="00BA6E13" w:rsidRPr="00254D6E" w:rsidRDefault="007D313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204</w:t>
            </w:r>
          </w:p>
        </w:tc>
        <w:tc>
          <w:tcPr>
            <w:tcW w:w="8711" w:type="dxa"/>
            <w:vAlign w:val="center"/>
          </w:tcPr>
          <w:p w14:paraId="046359A4" w14:textId="64129CA3" w:rsidR="00BA6E13" w:rsidRPr="00254D6E" w:rsidRDefault="00481097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Pr="00194222">
              <w:rPr>
                <w:rFonts w:ascii="Arial" w:eastAsia="Calibri" w:hAnsi="Arial" w:cs="Arial"/>
                <w:sz w:val="24"/>
                <w:szCs w:val="24"/>
              </w:rPr>
              <w:t xml:space="preserve">manutenzione software </w:t>
            </w:r>
            <w:r w:rsidR="00800FDB" w:rsidRPr="00194222">
              <w:rPr>
                <w:rFonts w:ascii="Arial" w:eastAsia="Calibri" w:hAnsi="Arial" w:cs="Arial"/>
                <w:sz w:val="24"/>
                <w:szCs w:val="24"/>
              </w:rPr>
              <w:t>CogeswinTop</w:t>
            </w:r>
            <w:r w:rsidR="00A9720A" w:rsidRPr="00194222">
              <w:rPr>
                <w:rFonts w:ascii="Arial" w:eastAsia="Calibri" w:hAnsi="Arial" w:cs="Arial"/>
                <w:sz w:val="24"/>
                <w:szCs w:val="24"/>
              </w:rPr>
              <w:t>,, sportello WebPA,</w:t>
            </w:r>
            <w:r w:rsidR="00373283" w:rsidRPr="00194222">
              <w:rPr>
                <w:rFonts w:ascii="Arial" w:eastAsia="Calibri" w:hAnsi="Arial" w:cs="Arial"/>
                <w:sz w:val="24"/>
                <w:szCs w:val="24"/>
              </w:rPr>
              <w:t>, pagoPA</w:t>
            </w:r>
            <w:r w:rsidR="00A9720A" w:rsidRPr="00194222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185" w:type="dxa"/>
            <w:vAlign w:val="center"/>
          </w:tcPr>
          <w:p w14:paraId="7272A5CB" w14:textId="24A8E6E1" w:rsidR="00BA6E13" w:rsidRPr="00254D6E" w:rsidRDefault="00373283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A67C6C">
              <w:rPr>
                <w:rFonts w:ascii="Arial" w:eastAsia="Calibri" w:hAnsi="Arial" w:cs="Arial"/>
                <w:sz w:val="24"/>
                <w:szCs w:val="24"/>
              </w:rPr>
              <w:t>5.050,80</w:t>
            </w:r>
          </w:p>
        </w:tc>
      </w:tr>
      <w:tr w:rsidR="00FA4FB1" w:rsidRPr="00254D6E" w14:paraId="1EC8D77B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43D83F88" w14:textId="34B05406" w:rsidR="00FA4FB1" w:rsidRPr="00254D6E" w:rsidRDefault="007D313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205</w:t>
            </w:r>
          </w:p>
        </w:tc>
        <w:tc>
          <w:tcPr>
            <w:tcW w:w="8711" w:type="dxa"/>
            <w:vAlign w:val="center"/>
          </w:tcPr>
          <w:p w14:paraId="5A0A1F85" w14:textId="24BB97F6" w:rsidR="00FA4FB1" w:rsidRPr="00254D6E" w:rsidRDefault="00FE5407" w:rsidP="00B64E86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 xml:space="preserve">servizio </w:t>
            </w:r>
            <w:r w:rsidR="00B64E86">
              <w:rPr>
                <w:rFonts w:ascii="Arial" w:eastAsia="Calibri" w:hAnsi="Arial" w:cs="Arial"/>
                <w:sz w:val="24"/>
                <w:szCs w:val="24"/>
              </w:rPr>
              <w:t xml:space="preserve">di abbonamento 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>dal 01.</w:t>
            </w:r>
            <w:r w:rsidR="00B64E86">
              <w:rPr>
                <w:rFonts w:ascii="Arial" w:eastAsia="Calibri" w:hAnsi="Arial" w:cs="Arial"/>
                <w:sz w:val="24"/>
                <w:szCs w:val="24"/>
              </w:rPr>
              <w:t>01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>.202</w:t>
            </w:r>
            <w:r w:rsidR="00B64E86"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 xml:space="preserve"> al</w:t>
            </w:r>
            <w:r w:rsidR="00B64E8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>31.12.202</w:t>
            </w:r>
            <w:r w:rsidR="00B64E86"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FE5407">
              <w:rPr>
                <w:rFonts w:ascii="Arial" w:eastAsia="Calibri" w:hAnsi="Arial" w:cs="Arial"/>
                <w:sz w:val="24"/>
                <w:szCs w:val="24"/>
              </w:rPr>
              <w:t xml:space="preserve"> con Adnkronos Salute</w:t>
            </w:r>
          </w:p>
        </w:tc>
        <w:tc>
          <w:tcPr>
            <w:tcW w:w="2185" w:type="dxa"/>
            <w:vAlign w:val="center"/>
          </w:tcPr>
          <w:p w14:paraId="5168065C" w14:textId="25C8808B" w:rsidR="00FA4FB1" w:rsidRPr="00254D6E" w:rsidRDefault="00B64E86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E5238A">
              <w:rPr>
                <w:rFonts w:ascii="Arial" w:eastAsia="Calibri" w:hAnsi="Arial" w:cs="Arial"/>
                <w:sz w:val="24"/>
                <w:szCs w:val="24"/>
              </w:rPr>
              <w:t>30.500,00</w:t>
            </w:r>
          </w:p>
        </w:tc>
      </w:tr>
      <w:tr w:rsidR="00FA4FB1" w:rsidRPr="00254D6E" w14:paraId="5059CCCD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236C4E0D" w14:textId="25F15456" w:rsidR="00FA4FB1" w:rsidRPr="00254D6E" w:rsidRDefault="007D313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206</w:t>
            </w:r>
          </w:p>
        </w:tc>
        <w:tc>
          <w:tcPr>
            <w:tcW w:w="8711" w:type="dxa"/>
            <w:vAlign w:val="center"/>
          </w:tcPr>
          <w:p w14:paraId="0CFB0EC9" w14:textId="71AB849E" w:rsidR="00FA4FB1" w:rsidRPr="00254D6E" w:rsidRDefault="00EF34AA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="00E80EE4">
              <w:rPr>
                <w:rFonts w:ascii="Arial" w:eastAsia="Calibri" w:hAnsi="Arial" w:cs="Arial"/>
                <w:sz w:val="24"/>
                <w:szCs w:val="24"/>
              </w:rPr>
              <w:t>ricerca sponsor per il Congresso Nazionale FNOPI</w:t>
            </w:r>
          </w:p>
        </w:tc>
        <w:tc>
          <w:tcPr>
            <w:tcW w:w="2185" w:type="dxa"/>
            <w:vAlign w:val="center"/>
          </w:tcPr>
          <w:p w14:paraId="1672E221" w14:textId="3AAEE088" w:rsidR="00FA4FB1" w:rsidRPr="00254D6E" w:rsidRDefault="00637B14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€ 170.678,00</w:t>
            </w:r>
          </w:p>
        </w:tc>
      </w:tr>
      <w:tr w:rsidR="00FA4FB1" w:rsidRPr="00254D6E" w14:paraId="32C853E2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588F256F" w14:textId="7BF1AAF4" w:rsidR="00FA4FB1" w:rsidRPr="00254D6E" w:rsidRDefault="007D313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207</w:t>
            </w:r>
          </w:p>
        </w:tc>
        <w:tc>
          <w:tcPr>
            <w:tcW w:w="8711" w:type="dxa"/>
            <w:vAlign w:val="center"/>
          </w:tcPr>
          <w:p w14:paraId="069C0A9D" w14:textId="130FC10B" w:rsidR="00FA4FB1" w:rsidRPr="00254D6E" w:rsidRDefault="002D5FB8" w:rsidP="005F7D9D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Assistenza sanitaria integrativa per i dipendenti FNOPI</w:t>
            </w:r>
            <w:r w:rsidR="00D942E2">
              <w:rPr>
                <w:rFonts w:ascii="Arial" w:eastAsia="Calibri" w:hAnsi="Arial" w:cs="Arial"/>
                <w:sz w:val="24"/>
                <w:szCs w:val="24"/>
              </w:rPr>
              <w:t xml:space="preserve"> per l’anno 2025, ai sensi del </w:t>
            </w:r>
            <w:r w:rsidR="007723C0">
              <w:rPr>
                <w:rFonts w:ascii="Arial" w:eastAsia="Calibri" w:hAnsi="Arial" w:cs="Arial"/>
                <w:sz w:val="24"/>
                <w:szCs w:val="24"/>
              </w:rPr>
              <w:t>dell’art</w:t>
            </w:r>
            <w:r w:rsidR="00190F55">
              <w:rPr>
                <w:rFonts w:ascii="Arial" w:eastAsia="Calibri" w:hAnsi="Arial" w:cs="Arial"/>
                <w:sz w:val="24"/>
                <w:szCs w:val="24"/>
              </w:rPr>
              <w:t xml:space="preserve">. 55 commi 1 e 2 del CCNL </w:t>
            </w:r>
            <w:r w:rsidR="00C61747">
              <w:rPr>
                <w:rFonts w:ascii="Arial" w:eastAsia="Calibri" w:hAnsi="Arial" w:cs="Arial"/>
                <w:sz w:val="24"/>
                <w:szCs w:val="24"/>
              </w:rPr>
              <w:t>c</w:t>
            </w:r>
            <w:r w:rsidR="00190F55">
              <w:rPr>
                <w:rFonts w:ascii="Arial" w:eastAsia="Calibri" w:hAnsi="Arial" w:cs="Arial"/>
                <w:sz w:val="24"/>
                <w:szCs w:val="24"/>
              </w:rPr>
              <w:t>omparto Funzioni Centrali del 09.05.2022</w:t>
            </w:r>
          </w:p>
        </w:tc>
        <w:tc>
          <w:tcPr>
            <w:tcW w:w="2185" w:type="dxa"/>
            <w:vAlign w:val="center"/>
          </w:tcPr>
          <w:p w14:paraId="2B4FE31B" w14:textId="71455AB2" w:rsidR="00FA4FB1" w:rsidRPr="00254D6E" w:rsidRDefault="00C61747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€ 16.408,00</w:t>
            </w:r>
          </w:p>
        </w:tc>
      </w:tr>
      <w:tr w:rsidR="001B3A7B" w:rsidRPr="00254D6E" w14:paraId="786363B4" w14:textId="77777777" w:rsidTr="007230BA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3556287C" w14:textId="3DE4534B" w:rsidR="001B3A7B" w:rsidRPr="00254D6E" w:rsidRDefault="001B3A7B" w:rsidP="001B3A7B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208</w:t>
            </w:r>
          </w:p>
        </w:tc>
        <w:tc>
          <w:tcPr>
            <w:tcW w:w="8711" w:type="dxa"/>
          </w:tcPr>
          <w:p w14:paraId="455BEAD3" w14:textId="0AFEDAFE" w:rsidR="001B3A7B" w:rsidRPr="00254D6E" w:rsidRDefault="001B3A7B" w:rsidP="001B3A7B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1B3A7B">
              <w:rPr>
                <w:rFonts w:ascii="Arial" w:eastAsia="Calibri" w:hAnsi="Arial" w:cs="Arial"/>
                <w:sz w:val="24"/>
                <w:szCs w:val="24"/>
              </w:rPr>
              <w:t>Integrazione ai contratti di somministrazione di personale con scadenza 31.12.2024</w:t>
            </w:r>
          </w:p>
        </w:tc>
        <w:tc>
          <w:tcPr>
            <w:tcW w:w="2185" w:type="dxa"/>
          </w:tcPr>
          <w:p w14:paraId="724C68F5" w14:textId="6E23F034" w:rsidR="001B3A7B" w:rsidRPr="00254D6E" w:rsidRDefault="001B3A7B" w:rsidP="001B3A7B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1B3A7B">
              <w:rPr>
                <w:rFonts w:ascii="Arial" w:eastAsia="Calibri" w:hAnsi="Arial" w:cs="Arial"/>
                <w:sz w:val="24"/>
                <w:szCs w:val="24"/>
              </w:rPr>
              <w:t>€ 1.237,80</w:t>
            </w:r>
          </w:p>
        </w:tc>
      </w:tr>
      <w:tr w:rsidR="00FD2F2C" w:rsidRPr="00254D6E" w14:paraId="2A3EC0F4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B759051" w14:textId="05AF570B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209</w:t>
            </w:r>
          </w:p>
        </w:tc>
        <w:tc>
          <w:tcPr>
            <w:tcW w:w="8711" w:type="dxa"/>
            <w:vAlign w:val="center"/>
          </w:tcPr>
          <w:p w14:paraId="682E7EA4" w14:textId="4F07582E" w:rsidR="00FD2F2C" w:rsidRPr="00254D6E" w:rsidRDefault="00731C84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</w:t>
            </w:r>
            <w:r w:rsidRPr="00731C84">
              <w:rPr>
                <w:rFonts w:ascii="Arial" w:eastAsia="Calibri" w:hAnsi="Arial" w:cs="Arial"/>
                <w:sz w:val="24"/>
                <w:szCs w:val="24"/>
              </w:rPr>
              <w:t>servizio di vigilanza e custodia chiavi</w:t>
            </w:r>
            <w:r w:rsidR="00095A73">
              <w:rPr>
                <w:rFonts w:ascii="Arial" w:eastAsia="Calibri" w:hAnsi="Arial" w:cs="Arial"/>
                <w:sz w:val="24"/>
                <w:szCs w:val="24"/>
              </w:rPr>
              <w:t xml:space="preserve"> della sede FNOPI e</w:t>
            </w:r>
            <w:r w:rsidR="00095A73" w:rsidRPr="00095A73">
              <w:rPr>
                <w:rFonts w:ascii="Arial" w:eastAsia="Calibri" w:hAnsi="Arial" w:cs="Arial"/>
                <w:sz w:val="24"/>
                <w:szCs w:val="24"/>
              </w:rPr>
              <w:t xml:space="preserve"> relativo pronto intervento</w:t>
            </w:r>
          </w:p>
        </w:tc>
        <w:tc>
          <w:tcPr>
            <w:tcW w:w="2185" w:type="dxa"/>
            <w:vAlign w:val="center"/>
          </w:tcPr>
          <w:p w14:paraId="5ABD464C" w14:textId="77D0D669" w:rsidR="00FD2F2C" w:rsidRPr="00254D6E" w:rsidRDefault="00095A73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675D4D">
              <w:rPr>
                <w:rFonts w:ascii="Arial" w:eastAsia="Calibri" w:hAnsi="Arial" w:cs="Arial"/>
                <w:sz w:val="24"/>
                <w:szCs w:val="24"/>
              </w:rPr>
              <w:t>1.156,56</w:t>
            </w:r>
          </w:p>
        </w:tc>
      </w:tr>
      <w:tr w:rsidR="00FD2F2C" w:rsidRPr="00254D6E" w14:paraId="11A60515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42CBC2C6" w14:textId="6A41A2CE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210</w:t>
            </w:r>
          </w:p>
        </w:tc>
        <w:tc>
          <w:tcPr>
            <w:tcW w:w="8711" w:type="dxa"/>
            <w:vAlign w:val="center"/>
          </w:tcPr>
          <w:p w14:paraId="1DFBFEB9" w14:textId="30BEA916" w:rsidR="00FD2F2C" w:rsidRPr="00254D6E" w:rsidRDefault="00E11E5C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="00FF6FF9" w:rsidRPr="00FF6FF9">
              <w:rPr>
                <w:rFonts w:ascii="Arial" w:eastAsia="Calibri" w:hAnsi="Arial" w:cs="Arial"/>
                <w:sz w:val="24"/>
                <w:szCs w:val="24"/>
              </w:rPr>
              <w:t>un sistema di votazione automatizzata, erogato in modalità stand alone</w:t>
            </w:r>
            <w:r w:rsidR="00E85FBD">
              <w:rPr>
                <w:rFonts w:ascii="Arial" w:eastAsia="Calibri" w:hAnsi="Arial" w:cs="Arial"/>
                <w:sz w:val="24"/>
                <w:szCs w:val="24"/>
              </w:rPr>
              <w:t>, per le elezioni degli Organi FNOPI</w:t>
            </w:r>
          </w:p>
        </w:tc>
        <w:tc>
          <w:tcPr>
            <w:tcW w:w="2185" w:type="dxa"/>
            <w:vAlign w:val="center"/>
          </w:tcPr>
          <w:p w14:paraId="6767BC0C" w14:textId="51535CF7" w:rsidR="00FD2F2C" w:rsidRPr="00254D6E" w:rsidRDefault="00DE6201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€ 10.167,48</w:t>
            </w:r>
          </w:p>
        </w:tc>
      </w:tr>
      <w:tr w:rsidR="00FD2F2C" w:rsidRPr="00254D6E" w14:paraId="354348CB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61F2D212" w14:textId="471F906C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211</w:t>
            </w:r>
          </w:p>
        </w:tc>
        <w:tc>
          <w:tcPr>
            <w:tcW w:w="8711" w:type="dxa"/>
            <w:vAlign w:val="center"/>
          </w:tcPr>
          <w:p w14:paraId="3B71E391" w14:textId="5156F571" w:rsidR="00FD2F2C" w:rsidRPr="00254D6E" w:rsidRDefault="00557C05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57C05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supporto grafico all’ufficio comunicazione </w:t>
            </w:r>
            <w:r w:rsidR="007F5824">
              <w:rPr>
                <w:rFonts w:ascii="Arial" w:eastAsia="Calibri" w:hAnsi="Arial" w:cs="Arial"/>
                <w:sz w:val="24"/>
                <w:szCs w:val="24"/>
              </w:rPr>
              <w:t>01.01.2025 al 31.12.2025</w:t>
            </w:r>
          </w:p>
        </w:tc>
        <w:tc>
          <w:tcPr>
            <w:tcW w:w="2185" w:type="dxa"/>
            <w:vAlign w:val="center"/>
          </w:tcPr>
          <w:p w14:paraId="1B340227" w14:textId="625C09A6" w:rsidR="00FD2F2C" w:rsidRPr="00254D6E" w:rsidRDefault="00E77C98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€ 8.736,00</w:t>
            </w:r>
          </w:p>
        </w:tc>
      </w:tr>
      <w:tr w:rsidR="00FD2F2C" w:rsidRPr="00254D6E" w14:paraId="213C0AEE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2CD7078" w14:textId="32D63136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212</w:t>
            </w:r>
          </w:p>
        </w:tc>
        <w:tc>
          <w:tcPr>
            <w:tcW w:w="8711" w:type="dxa"/>
            <w:vAlign w:val="center"/>
          </w:tcPr>
          <w:p w14:paraId="4E609D7C" w14:textId="147F4754" w:rsidR="00FD2F2C" w:rsidRPr="00254D6E" w:rsidRDefault="00FF0CBC" w:rsidP="00FF0CBC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Integrazione</w:t>
            </w:r>
            <w:r w:rsidR="007B6E4B">
              <w:rPr>
                <w:rFonts w:ascii="Arial" w:eastAsia="Calibri" w:hAnsi="Arial" w:cs="Arial"/>
                <w:sz w:val="24"/>
                <w:szCs w:val="24"/>
              </w:rPr>
              <w:t>,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FF0CBC">
              <w:rPr>
                <w:rFonts w:ascii="Arial" w:eastAsia="Calibri" w:hAnsi="Arial" w:cs="Arial"/>
                <w:sz w:val="24"/>
                <w:szCs w:val="24"/>
              </w:rPr>
              <w:t xml:space="preserve">al contratto </w:t>
            </w:r>
            <w:r w:rsidR="00D5254B">
              <w:rPr>
                <w:rFonts w:ascii="Arial" w:eastAsia="Calibri" w:hAnsi="Arial" w:cs="Arial"/>
                <w:sz w:val="24"/>
                <w:szCs w:val="24"/>
              </w:rPr>
              <w:t>per</w:t>
            </w:r>
            <w:r w:rsidRPr="00FF0CBC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D5254B">
              <w:rPr>
                <w:rFonts w:ascii="Arial" w:eastAsia="Calibri" w:hAnsi="Arial" w:cs="Arial"/>
                <w:sz w:val="24"/>
                <w:szCs w:val="24"/>
              </w:rPr>
              <w:t>l’</w:t>
            </w:r>
            <w:r w:rsidRPr="00FF0CBC">
              <w:rPr>
                <w:rFonts w:ascii="Arial" w:eastAsia="Calibri" w:hAnsi="Arial" w:cs="Arial"/>
                <w:sz w:val="24"/>
                <w:szCs w:val="24"/>
              </w:rPr>
              <w:t>acquisto</w:t>
            </w:r>
            <w:r w:rsidR="00D5254B">
              <w:rPr>
                <w:rFonts w:ascii="Arial" w:eastAsia="Calibri" w:hAnsi="Arial" w:cs="Arial"/>
                <w:sz w:val="24"/>
                <w:szCs w:val="24"/>
              </w:rPr>
              <w:t xml:space="preserve"> di</w:t>
            </w:r>
            <w:r w:rsidRPr="00FF0CBC">
              <w:rPr>
                <w:rFonts w:ascii="Arial" w:eastAsia="Calibri" w:hAnsi="Arial" w:cs="Arial"/>
                <w:sz w:val="24"/>
                <w:szCs w:val="24"/>
              </w:rPr>
              <w:t xml:space="preserve"> gadgets personalizzati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r w:rsidR="00D5254B" w:rsidRPr="00D5254B">
              <w:rPr>
                <w:rFonts w:ascii="Arial" w:eastAsia="Calibri" w:hAnsi="Arial" w:cs="Arial"/>
                <w:sz w:val="24"/>
                <w:szCs w:val="24"/>
              </w:rPr>
              <w:t>per maggiori spese di trasporto</w:t>
            </w:r>
          </w:p>
        </w:tc>
        <w:tc>
          <w:tcPr>
            <w:tcW w:w="2185" w:type="dxa"/>
            <w:vAlign w:val="center"/>
          </w:tcPr>
          <w:p w14:paraId="6B867B7B" w14:textId="2A2AFA5D" w:rsidR="00FD2F2C" w:rsidRPr="00254D6E" w:rsidRDefault="00D5254B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7B6E4B">
              <w:rPr>
                <w:rFonts w:ascii="Arial" w:eastAsia="Calibri" w:hAnsi="Arial" w:cs="Arial"/>
                <w:sz w:val="24"/>
                <w:szCs w:val="24"/>
              </w:rPr>
              <w:t>1.098,00</w:t>
            </w:r>
          </w:p>
        </w:tc>
      </w:tr>
      <w:tr w:rsidR="00FD2F2C" w:rsidRPr="00254D6E" w14:paraId="3D2E12F2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0727F822" w14:textId="4E9385C9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213</w:t>
            </w:r>
          </w:p>
        </w:tc>
        <w:tc>
          <w:tcPr>
            <w:tcW w:w="8711" w:type="dxa"/>
            <w:vAlign w:val="center"/>
          </w:tcPr>
          <w:p w14:paraId="2366D871" w14:textId="741FE90B" w:rsidR="00FD2F2C" w:rsidRPr="00254D6E" w:rsidRDefault="00CF24FF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</w:t>
            </w:r>
            <w:r w:rsidRPr="00AB48BF">
              <w:rPr>
                <w:rFonts w:ascii="Arial" w:eastAsia="Calibri" w:hAnsi="Arial" w:cs="Arial"/>
                <w:sz w:val="24"/>
                <w:szCs w:val="24"/>
              </w:rPr>
              <w:t xml:space="preserve">del servizio di manutenzione ordinaria </w:t>
            </w:r>
            <w:r w:rsidR="00AB48BF" w:rsidRPr="00AB48BF">
              <w:rPr>
                <w:rFonts w:ascii="Arial" w:eastAsia="Calibri" w:hAnsi="Arial" w:cs="Arial"/>
                <w:sz w:val="24"/>
                <w:szCs w:val="24"/>
              </w:rPr>
              <w:t>della sede FNOPI dal 01.01.2025 al 31.12.2025</w:t>
            </w:r>
          </w:p>
        </w:tc>
        <w:tc>
          <w:tcPr>
            <w:tcW w:w="2185" w:type="dxa"/>
            <w:vAlign w:val="center"/>
          </w:tcPr>
          <w:p w14:paraId="3B8A2158" w14:textId="755EBE7E" w:rsidR="00FD2F2C" w:rsidRPr="00254D6E" w:rsidRDefault="00BC37FF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€ 9.150,00</w:t>
            </w:r>
          </w:p>
        </w:tc>
      </w:tr>
      <w:tr w:rsidR="00721379" w:rsidRPr="00254D6E" w14:paraId="21797121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5A897B45" w14:textId="2C4F3FE2" w:rsidR="00721379" w:rsidRDefault="00721379" w:rsidP="0072137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214</w:t>
            </w:r>
          </w:p>
        </w:tc>
        <w:tc>
          <w:tcPr>
            <w:tcW w:w="8711" w:type="dxa"/>
            <w:vAlign w:val="center"/>
          </w:tcPr>
          <w:p w14:paraId="674AE8BF" w14:textId="5E7F9BE5" w:rsidR="00721379" w:rsidRPr="00254D6E" w:rsidRDefault="00721379" w:rsidP="00C869B8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4751CF">
              <w:rPr>
                <w:rFonts w:ascii="Arial" w:eastAsia="Calibri" w:hAnsi="Arial" w:cs="Arial"/>
                <w:sz w:val="24"/>
                <w:szCs w:val="24"/>
              </w:rPr>
              <w:t>mpegno di spesa per l’anno 202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4751CF">
              <w:rPr>
                <w:rFonts w:ascii="Arial" w:eastAsia="Calibri" w:hAnsi="Arial" w:cs="Arial"/>
                <w:sz w:val="24"/>
                <w:szCs w:val="24"/>
              </w:rPr>
              <w:t xml:space="preserve"> relativamente ai servizi necessari per l’organizzazione dei Consigli Nazionali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FNOPI</w:t>
            </w:r>
          </w:p>
        </w:tc>
        <w:tc>
          <w:tcPr>
            <w:tcW w:w="2185" w:type="dxa"/>
            <w:vAlign w:val="center"/>
          </w:tcPr>
          <w:p w14:paraId="3FCFC9B1" w14:textId="3F68A72A" w:rsidR="00721379" w:rsidRPr="00254D6E" w:rsidRDefault="00721379" w:rsidP="0072137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€ 250.000,00</w:t>
            </w:r>
          </w:p>
        </w:tc>
      </w:tr>
      <w:tr w:rsidR="00FD2F2C" w:rsidRPr="00254D6E" w14:paraId="6B6CBDE6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6F367E19" w14:textId="7B03E25C" w:rsidR="00FD2F2C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215</w:t>
            </w:r>
          </w:p>
        </w:tc>
        <w:tc>
          <w:tcPr>
            <w:tcW w:w="8711" w:type="dxa"/>
            <w:vAlign w:val="center"/>
          </w:tcPr>
          <w:p w14:paraId="50106C90" w14:textId="77777777" w:rsidR="008B224E" w:rsidRPr="008B224E" w:rsidRDefault="008B224E" w:rsidP="008B224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8B224E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manutenzione del sistema informatico della FNOPI: </w:t>
            </w:r>
          </w:p>
          <w:p w14:paraId="2121C1D5" w14:textId="77777777" w:rsidR="008B224E" w:rsidRPr="008B224E" w:rsidRDefault="008B224E" w:rsidP="008B224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8B224E">
              <w:rPr>
                <w:rFonts w:ascii="Arial" w:eastAsia="Calibri" w:hAnsi="Arial" w:cs="Arial"/>
                <w:sz w:val="24"/>
                <w:szCs w:val="24"/>
              </w:rPr>
              <w:t xml:space="preserve">Servizio di Virtual Data Center, Presidio sistema informatico, Software Gestione </w:t>
            </w:r>
          </w:p>
          <w:p w14:paraId="18907E8B" w14:textId="2715C2FA" w:rsidR="00FD2F2C" w:rsidRPr="00254D6E" w:rsidRDefault="008B224E" w:rsidP="008B224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8B224E">
              <w:rPr>
                <w:rFonts w:ascii="Arial" w:eastAsia="Calibri" w:hAnsi="Arial" w:cs="Arial"/>
                <w:sz w:val="24"/>
                <w:szCs w:val="24"/>
              </w:rPr>
              <w:t>HR e Accessi</w:t>
            </w:r>
          </w:p>
        </w:tc>
        <w:tc>
          <w:tcPr>
            <w:tcW w:w="2185" w:type="dxa"/>
            <w:vAlign w:val="center"/>
          </w:tcPr>
          <w:p w14:paraId="7A535EE7" w14:textId="3A5A0CCA" w:rsidR="00FD2F2C" w:rsidRPr="00254D6E" w:rsidRDefault="00E573E5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€ 41.968,00</w:t>
            </w:r>
          </w:p>
        </w:tc>
      </w:tr>
      <w:tr w:rsidR="00107F08" w:rsidRPr="00254D6E" w14:paraId="0758C1EF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1EEA720D" w14:textId="6A11EE97" w:rsidR="00107F08" w:rsidRPr="00254D6E" w:rsidRDefault="00FD2F2C" w:rsidP="00107F08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216</w:t>
            </w:r>
          </w:p>
        </w:tc>
        <w:tc>
          <w:tcPr>
            <w:tcW w:w="8711" w:type="dxa"/>
            <w:vAlign w:val="center"/>
          </w:tcPr>
          <w:p w14:paraId="23262CF9" w14:textId="24B79E74" w:rsidR="00107F08" w:rsidRPr="00254D6E" w:rsidRDefault="00E5787D" w:rsidP="00107F08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E5787D">
              <w:rPr>
                <w:rFonts w:ascii="Arial" w:eastAsia="Calibri" w:hAnsi="Arial" w:cs="Arial"/>
                <w:sz w:val="24"/>
                <w:szCs w:val="24"/>
              </w:rPr>
              <w:t>Affidamento del servizio di connettività fibra ottica per l’anno 202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</w:p>
        </w:tc>
        <w:tc>
          <w:tcPr>
            <w:tcW w:w="2185" w:type="dxa"/>
            <w:vAlign w:val="center"/>
          </w:tcPr>
          <w:p w14:paraId="0A98148B" w14:textId="7EE9FFD5" w:rsidR="00107F08" w:rsidRPr="00254D6E" w:rsidRDefault="00D86CA7" w:rsidP="00107F08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€ 10.394,40</w:t>
            </w:r>
          </w:p>
        </w:tc>
      </w:tr>
      <w:tr w:rsidR="00107F08" w:rsidRPr="00254D6E" w14:paraId="28971CC4" w14:textId="77777777" w:rsidTr="00495ECF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5EEEA828" w14:textId="3C157036" w:rsidR="00107F08" w:rsidRPr="00254D6E" w:rsidRDefault="00FD2F2C" w:rsidP="00107F08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217</w:t>
            </w:r>
          </w:p>
        </w:tc>
        <w:tc>
          <w:tcPr>
            <w:tcW w:w="8711" w:type="dxa"/>
            <w:vAlign w:val="center"/>
          </w:tcPr>
          <w:p w14:paraId="04B5E864" w14:textId="6E20C157" w:rsidR="00107F08" w:rsidRPr="00254D6E" w:rsidRDefault="004C57F0" w:rsidP="00107F08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4C57F0">
              <w:rPr>
                <w:rFonts w:ascii="Arial" w:eastAsia="Calibri" w:hAnsi="Arial" w:cs="Arial"/>
                <w:sz w:val="24"/>
                <w:szCs w:val="24"/>
              </w:rPr>
              <w:t>Servizio di rinnovo Caselle di Posta Elettronica Certificata: n. 8</w:t>
            </w:r>
            <w:r w:rsidR="00165E21">
              <w:rPr>
                <w:rFonts w:ascii="Arial" w:eastAsia="Calibri" w:hAnsi="Arial" w:cs="Arial"/>
                <w:sz w:val="24"/>
                <w:szCs w:val="24"/>
              </w:rPr>
              <w:t>8</w:t>
            </w:r>
            <w:r w:rsidRPr="004C57F0">
              <w:rPr>
                <w:rFonts w:ascii="Arial" w:eastAsia="Calibri" w:hAnsi="Arial" w:cs="Arial"/>
                <w:sz w:val="24"/>
                <w:szCs w:val="24"/>
              </w:rPr>
              <w:t xml:space="preserve"> caselle PEC</w:t>
            </w:r>
          </w:p>
        </w:tc>
        <w:tc>
          <w:tcPr>
            <w:tcW w:w="2185" w:type="dxa"/>
            <w:vAlign w:val="center"/>
          </w:tcPr>
          <w:p w14:paraId="51A10058" w14:textId="23F7DE61" w:rsidR="00107F08" w:rsidRPr="00254D6E" w:rsidRDefault="00BB3773" w:rsidP="00107F08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€ 7.134,56</w:t>
            </w:r>
          </w:p>
        </w:tc>
      </w:tr>
      <w:tr w:rsidR="00FA4FB1" w:rsidRPr="00254D6E" w14:paraId="72A217C3" w14:textId="77777777" w:rsidTr="00201A73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A268A98" w14:textId="7068E97D" w:rsidR="00FA4FB1" w:rsidRPr="00254D6E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218</w:t>
            </w:r>
          </w:p>
        </w:tc>
        <w:tc>
          <w:tcPr>
            <w:tcW w:w="8711" w:type="dxa"/>
            <w:vAlign w:val="center"/>
          </w:tcPr>
          <w:p w14:paraId="339FDC29" w14:textId="7CE97A10" w:rsidR="00FA4FB1" w:rsidRPr="00254D6E" w:rsidRDefault="006B1628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dei servizi di V-</w:t>
            </w:r>
            <w:r w:rsidR="00503563" w:rsidRPr="00503563">
              <w:rPr>
                <w:rFonts w:ascii="Arial" w:eastAsia="Calibri" w:hAnsi="Arial" w:cs="Arial"/>
                <w:sz w:val="24"/>
                <w:szCs w:val="24"/>
              </w:rPr>
              <w:t xml:space="preserve">Cloud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per </w:t>
            </w:r>
            <w:r w:rsidR="00503563" w:rsidRPr="00503563">
              <w:rPr>
                <w:rFonts w:ascii="Arial" w:eastAsia="Calibri" w:hAnsi="Arial" w:cs="Arial"/>
                <w:sz w:val="24"/>
                <w:szCs w:val="24"/>
              </w:rPr>
              <w:t>FNOPI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9A4079">
              <w:rPr>
                <w:rFonts w:ascii="Arial" w:eastAsia="Calibri" w:hAnsi="Arial" w:cs="Arial"/>
                <w:sz w:val="24"/>
                <w:szCs w:val="24"/>
              </w:rPr>
              <w:t>per l’anno 2025</w:t>
            </w:r>
          </w:p>
        </w:tc>
        <w:tc>
          <w:tcPr>
            <w:tcW w:w="2185" w:type="dxa"/>
            <w:vAlign w:val="center"/>
          </w:tcPr>
          <w:p w14:paraId="16CDDCF3" w14:textId="03D3AEE3" w:rsidR="00FA4FB1" w:rsidRPr="00201A73" w:rsidRDefault="009A4079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515726">
              <w:rPr>
                <w:rFonts w:ascii="Arial" w:eastAsia="Calibri" w:hAnsi="Arial" w:cs="Arial"/>
                <w:sz w:val="24"/>
                <w:szCs w:val="24"/>
              </w:rPr>
              <w:t>25.044,00</w:t>
            </w:r>
          </w:p>
        </w:tc>
      </w:tr>
      <w:tr w:rsidR="00FA4FB1" w:rsidRPr="00254D6E" w14:paraId="33E74A4B" w14:textId="77777777" w:rsidTr="00520F46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717D8514" w14:textId="3BA37DCC" w:rsidR="00FA4FB1" w:rsidRPr="00254D6E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219</w:t>
            </w:r>
          </w:p>
        </w:tc>
        <w:tc>
          <w:tcPr>
            <w:tcW w:w="8711" w:type="dxa"/>
            <w:vAlign w:val="center"/>
          </w:tcPr>
          <w:p w14:paraId="77675676" w14:textId="31045807" w:rsidR="00FA4FB1" w:rsidRPr="00254D6E" w:rsidRDefault="00286A1C" w:rsidP="00BA6E1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86A1C">
              <w:rPr>
                <w:rFonts w:ascii="Arial" w:eastAsia="Calibri" w:hAnsi="Arial" w:cs="Arial"/>
                <w:sz w:val="24"/>
                <w:szCs w:val="24"/>
              </w:rPr>
              <w:t>Integrazione contratt</w:t>
            </w:r>
            <w:r>
              <w:rPr>
                <w:rFonts w:ascii="Arial" w:eastAsia="Calibri" w:hAnsi="Arial" w:cs="Arial"/>
                <w:sz w:val="24"/>
                <w:szCs w:val="24"/>
              </w:rPr>
              <w:t>uale per il servizio</w:t>
            </w:r>
            <w:r w:rsidRPr="00286A1C">
              <w:rPr>
                <w:rFonts w:ascii="Arial" w:eastAsia="Calibri" w:hAnsi="Arial" w:cs="Arial"/>
                <w:sz w:val="24"/>
                <w:szCs w:val="24"/>
              </w:rPr>
              <w:t xml:space="preserve"> di supporto all’ufficio comunicazione</w:t>
            </w:r>
          </w:p>
        </w:tc>
        <w:tc>
          <w:tcPr>
            <w:tcW w:w="2185" w:type="dxa"/>
            <w:vAlign w:val="center"/>
          </w:tcPr>
          <w:p w14:paraId="526CD2FE" w14:textId="4B147402" w:rsidR="00FA4FB1" w:rsidRPr="00254D6E" w:rsidRDefault="001B5374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€ 764.79</w:t>
            </w:r>
          </w:p>
        </w:tc>
      </w:tr>
      <w:tr w:rsidR="00FA4FB1" w:rsidRPr="00254D6E" w14:paraId="64122313" w14:textId="77777777" w:rsidTr="004779DA">
        <w:trPr>
          <w:cantSplit/>
          <w:trHeight w:val="552"/>
          <w:jc w:val="center"/>
        </w:trPr>
        <w:tc>
          <w:tcPr>
            <w:tcW w:w="1856" w:type="dxa"/>
            <w:vAlign w:val="center"/>
          </w:tcPr>
          <w:p w14:paraId="333F8E96" w14:textId="1EC6C98C" w:rsidR="00FA4FB1" w:rsidRPr="00254D6E" w:rsidRDefault="00FD2F2C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220</w:t>
            </w:r>
          </w:p>
        </w:tc>
        <w:tc>
          <w:tcPr>
            <w:tcW w:w="8711" w:type="dxa"/>
            <w:vAlign w:val="center"/>
          </w:tcPr>
          <w:p w14:paraId="284DE1CB" w14:textId="4096DD3D" w:rsidR="00FA4FB1" w:rsidRPr="00254D6E" w:rsidRDefault="00F959E3" w:rsidP="00C869B8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F959E3">
              <w:rPr>
                <w:rFonts w:ascii="Arial" w:eastAsia="Calibri" w:hAnsi="Arial" w:cs="Arial"/>
                <w:sz w:val="24"/>
                <w:szCs w:val="24"/>
              </w:rPr>
              <w:t>Impegno di spesa per l’anno 202</w:t>
            </w:r>
            <w:r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Pr="00F959E3">
              <w:rPr>
                <w:rFonts w:ascii="Arial" w:eastAsia="Calibri" w:hAnsi="Arial" w:cs="Arial"/>
                <w:sz w:val="24"/>
                <w:szCs w:val="24"/>
              </w:rPr>
              <w:t xml:space="preserve"> relativa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mente ai </w:t>
            </w:r>
            <w:r w:rsidR="009D4C41">
              <w:rPr>
                <w:rFonts w:ascii="Arial" w:eastAsia="Calibri" w:hAnsi="Arial" w:cs="Arial"/>
                <w:sz w:val="24"/>
                <w:szCs w:val="24"/>
              </w:rPr>
              <w:t xml:space="preserve">contratti pluriennali stipulati </w:t>
            </w:r>
            <w:r w:rsidR="00011435">
              <w:rPr>
                <w:rFonts w:ascii="Arial" w:eastAsia="Calibri" w:hAnsi="Arial" w:cs="Arial"/>
                <w:sz w:val="24"/>
                <w:szCs w:val="24"/>
              </w:rPr>
              <w:t xml:space="preserve">nelle annualità </w:t>
            </w:r>
            <w:r w:rsidR="009D4C41">
              <w:rPr>
                <w:rFonts w:ascii="Arial" w:eastAsia="Calibri" w:hAnsi="Arial" w:cs="Arial"/>
                <w:sz w:val="24"/>
                <w:szCs w:val="24"/>
              </w:rPr>
              <w:t>precedent</w:t>
            </w:r>
            <w:r w:rsidR="00011435"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="009D4C41">
              <w:rPr>
                <w:rFonts w:ascii="Arial" w:eastAsia="Calibri" w:hAnsi="Arial" w:cs="Arial"/>
                <w:sz w:val="24"/>
                <w:szCs w:val="24"/>
              </w:rPr>
              <w:t xml:space="preserve"> da FNOPI</w:t>
            </w:r>
          </w:p>
        </w:tc>
        <w:tc>
          <w:tcPr>
            <w:tcW w:w="2185" w:type="dxa"/>
            <w:vAlign w:val="center"/>
          </w:tcPr>
          <w:p w14:paraId="4EDBDF4B" w14:textId="5360427E" w:rsidR="00FA4FB1" w:rsidRPr="004779DA" w:rsidRDefault="002A2484" w:rsidP="00BA6E1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€ 62.863,70</w:t>
            </w:r>
          </w:p>
        </w:tc>
      </w:tr>
    </w:tbl>
    <w:p w14:paraId="0058C35E" w14:textId="2E2C66EB" w:rsidR="005C1228" w:rsidRPr="00FC7837" w:rsidRDefault="005C1228" w:rsidP="004F4917">
      <w:pPr>
        <w:rPr>
          <w:rFonts w:ascii="Times New Roman" w:hAnsi="Times New Roman" w:cs="Times New Roman"/>
        </w:rPr>
      </w:pPr>
    </w:p>
    <w:sectPr w:rsidR="005C1228" w:rsidRPr="00FC7837" w:rsidSect="008F71BB">
      <w:headerReference w:type="default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1417" w:bottom="1134" w:left="1134" w:header="1474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13036" w14:textId="77777777" w:rsidR="00A07EBC" w:rsidRDefault="00A07EBC" w:rsidP="00EB0A8E">
      <w:pPr>
        <w:spacing w:after="0" w:line="240" w:lineRule="auto"/>
      </w:pPr>
      <w:r>
        <w:separator/>
      </w:r>
    </w:p>
  </w:endnote>
  <w:endnote w:type="continuationSeparator" w:id="0">
    <w:p w14:paraId="496F7B21" w14:textId="77777777" w:rsidR="00A07EBC" w:rsidRDefault="00A07EBC" w:rsidP="00EB0A8E">
      <w:pPr>
        <w:spacing w:after="0" w:line="240" w:lineRule="auto"/>
      </w:pPr>
      <w:r>
        <w:continuationSeparator/>
      </w:r>
    </w:p>
  </w:endnote>
  <w:endnote w:type="continuationNotice" w:id="1">
    <w:p w14:paraId="4F417284" w14:textId="77777777" w:rsidR="00A07EBC" w:rsidRDefault="00A07E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D2E01" w14:textId="77777777" w:rsidR="00254D6E" w:rsidRPr="0045058A" w:rsidRDefault="00254D6E" w:rsidP="00254D6E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Pr="0045058A">
      <w:rPr>
        <w:rFonts w:ascii="Garamond" w:hAnsi="Garamond"/>
        <w:color w:val="005056"/>
        <w:sz w:val="20"/>
        <w:szCs w:val="20"/>
      </w:rPr>
      <w:tab/>
    </w:r>
  </w:p>
  <w:p w14:paraId="7E4ABC58" w14:textId="77777777" w:rsidR="00254D6E" w:rsidRPr="0045058A" w:rsidRDefault="00254D6E" w:rsidP="00254D6E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14286FF6" w14:textId="77777777" w:rsidR="00254D6E" w:rsidRPr="0045058A" w:rsidRDefault="00254D6E" w:rsidP="00254D6E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</w:p>
  <w:p w14:paraId="5AAD6BC8" w14:textId="31CD907F" w:rsidR="001A23BB" w:rsidRPr="00254D6E" w:rsidRDefault="001A23BB" w:rsidP="00254D6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E9465" w14:textId="77777777" w:rsidR="00EB0A8E" w:rsidRPr="0045058A" w:rsidRDefault="00EB0A8E" w:rsidP="0045058A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bookmarkStart w:id="2" w:name="_Hlk131687045"/>
    <w:bookmarkStart w:id="3" w:name="_Hlk131687046"/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="00B63FDE" w:rsidRPr="0045058A">
      <w:rPr>
        <w:rFonts w:ascii="Garamond" w:hAnsi="Garamond"/>
        <w:color w:val="005056"/>
        <w:sz w:val="20"/>
        <w:szCs w:val="20"/>
      </w:rPr>
      <w:tab/>
    </w:r>
  </w:p>
  <w:p w14:paraId="2CBF8D35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4B98EBAA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A53E4" w14:textId="77777777" w:rsidR="00A07EBC" w:rsidRDefault="00A07EBC" w:rsidP="00EB0A8E">
      <w:pPr>
        <w:spacing w:after="0" w:line="240" w:lineRule="auto"/>
      </w:pPr>
      <w:r>
        <w:separator/>
      </w:r>
    </w:p>
  </w:footnote>
  <w:footnote w:type="continuationSeparator" w:id="0">
    <w:p w14:paraId="317B82D4" w14:textId="77777777" w:rsidR="00A07EBC" w:rsidRDefault="00A07EBC" w:rsidP="00EB0A8E">
      <w:pPr>
        <w:spacing w:after="0" w:line="240" w:lineRule="auto"/>
      </w:pPr>
      <w:r>
        <w:continuationSeparator/>
      </w:r>
    </w:p>
  </w:footnote>
  <w:footnote w:type="continuationNotice" w:id="1">
    <w:p w14:paraId="1D4383D7" w14:textId="77777777" w:rsidR="00A07EBC" w:rsidRDefault="00A07EB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1120" w14:textId="64FFCD65" w:rsidR="00EB0A8E" w:rsidRDefault="00254D6E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44777A53" wp14:editId="5CE6F6B2">
              <wp:simplePos x="0" y="0"/>
              <wp:positionH relativeFrom="margin">
                <wp:posOffset>2752725</wp:posOffset>
              </wp:positionH>
              <wp:positionV relativeFrom="paragraph">
                <wp:posOffset>-564515</wp:posOffset>
              </wp:positionV>
              <wp:extent cx="3239770" cy="427990"/>
              <wp:effectExtent l="0" t="0" r="0" b="0"/>
              <wp:wrapSquare wrapText="bothSides"/>
              <wp:docPr id="1717079836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DAF0F" w14:textId="77777777" w:rsidR="00254D6E" w:rsidRPr="00284361" w:rsidRDefault="00254D6E" w:rsidP="00254D6E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05318A6D" w14:textId="77777777" w:rsidR="00254D6E" w:rsidRPr="00284361" w:rsidRDefault="00254D6E" w:rsidP="00254D6E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INFERMIERISTICHE</w:t>
                          </w:r>
                        </w:p>
                        <w:p w14:paraId="58981F02" w14:textId="77777777" w:rsidR="00254D6E" w:rsidRPr="00284361" w:rsidRDefault="00254D6E" w:rsidP="00254D6E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777A53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16.75pt;margin-top:-44.45pt;width:255.1pt;height:33.7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" stroked="f">
              <v:textbox>
                <w:txbxContent>
                  <w:p w14:paraId="1EFDAF0F" w14:textId="77777777" w:rsidR="00254D6E" w:rsidRPr="00284361" w:rsidRDefault="00254D6E" w:rsidP="00254D6E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05318A6D" w14:textId="77777777" w:rsidR="00254D6E" w:rsidRPr="00284361" w:rsidRDefault="00254D6E" w:rsidP="00254D6E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INFERMIERISTICHE</w:t>
                    </w:r>
                  </w:p>
                  <w:p w14:paraId="58981F02" w14:textId="77777777" w:rsidR="00254D6E" w:rsidRPr="00284361" w:rsidRDefault="00254D6E" w:rsidP="00254D6E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EB0A8E">
      <w:rPr>
        <w:noProof/>
      </w:rPr>
      <w:drawing>
        <wp:anchor distT="0" distB="0" distL="114300" distR="114300" simplePos="0" relativeHeight="251658243" behindDoc="1" locked="0" layoutInCell="1" allowOverlap="1" wp14:anchorId="27F6EDF8" wp14:editId="6FB42449">
          <wp:simplePos x="0" y="0"/>
          <wp:positionH relativeFrom="page">
            <wp:posOffset>617220</wp:posOffset>
          </wp:positionH>
          <wp:positionV relativeFrom="page">
            <wp:posOffset>66040</wp:posOffset>
          </wp:positionV>
          <wp:extent cx="662400" cy="900000"/>
          <wp:effectExtent l="0" t="0" r="4445" b="0"/>
          <wp:wrapNone/>
          <wp:docPr id="10" name="Immagine 10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B13" w14:textId="690055B2" w:rsidR="00EB0A8E" w:rsidRDefault="00254D6E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671D2BB9" wp14:editId="37D2CD80">
              <wp:simplePos x="0" y="0"/>
              <wp:positionH relativeFrom="margin">
                <wp:posOffset>2696845</wp:posOffset>
              </wp:positionH>
              <wp:positionV relativeFrom="paragraph">
                <wp:posOffset>-513080</wp:posOffset>
              </wp:positionV>
              <wp:extent cx="3239770" cy="427990"/>
              <wp:effectExtent l="0" t="0" r="0" b="0"/>
              <wp:wrapSquare wrapText="bothSides"/>
              <wp:docPr id="4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53169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482568AE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</w:t>
                          </w:r>
                          <w:r w:rsidR="00A3516B"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IE</w:t>
                          </w: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RISTICHE</w:t>
                          </w:r>
                        </w:p>
                        <w:p w14:paraId="5E2DA563" w14:textId="77777777" w:rsidR="00F05BB2" w:rsidRPr="00284361" w:rsidRDefault="00F05BB2" w:rsidP="00F05BB2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1D2BB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12.35pt;margin-top:-40.4pt;width:255.1pt;height:33.7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" stroked="f">
              <v:textbox>
                <w:txbxContent>
                  <w:p w14:paraId="5F653169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482568AE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</w:t>
                    </w:r>
                    <w:r w:rsidR="00A3516B"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IE</w:t>
                    </w: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RISTICHE</w:t>
                    </w:r>
                  </w:p>
                  <w:p w14:paraId="5E2DA563" w14:textId="77777777" w:rsidR="00F05BB2" w:rsidRPr="00284361" w:rsidRDefault="00F05BB2" w:rsidP="00F05BB2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13CAB672" wp14:editId="20596F08">
          <wp:simplePos x="0" y="0"/>
          <wp:positionH relativeFrom="page">
            <wp:posOffset>645795</wp:posOffset>
          </wp:positionH>
          <wp:positionV relativeFrom="page">
            <wp:posOffset>151765</wp:posOffset>
          </wp:positionV>
          <wp:extent cx="662400" cy="900000"/>
          <wp:effectExtent l="0" t="0" r="4445" b="0"/>
          <wp:wrapNone/>
          <wp:docPr id="11" name="Immagine 11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057"/>
    <w:rsid w:val="00011435"/>
    <w:rsid w:val="00013AA6"/>
    <w:rsid w:val="0001600A"/>
    <w:rsid w:val="00026B5B"/>
    <w:rsid w:val="00036D06"/>
    <w:rsid w:val="00037592"/>
    <w:rsid w:val="00050115"/>
    <w:rsid w:val="000573E7"/>
    <w:rsid w:val="000610D8"/>
    <w:rsid w:val="00071C81"/>
    <w:rsid w:val="00071DBC"/>
    <w:rsid w:val="00072A8F"/>
    <w:rsid w:val="0007317F"/>
    <w:rsid w:val="00073658"/>
    <w:rsid w:val="00095A73"/>
    <w:rsid w:val="00095BF6"/>
    <w:rsid w:val="000A01F0"/>
    <w:rsid w:val="000A3BA7"/>
    <w:rsid w:val="000A3D3E"/>
    <w:rsid w:val="000A5303"/>
    <w:rsid w:val="000C3881"/>
    <w:rsid w:val="000E573D"/>
    <w:rsid w:val="000E7E8A"/>
    <w:rsid w:val="000F1D80"/>
    <w:rsid w:val="000F23E2"/>
    <w:rsid w:val="000F6295"/>
    <w:rsid w:val="00103A93"/>
    <w:rsid w:val="001056D4"/>
    <w:rsid w:val="0010765D"/>
    <w:rsid w:val="00107F08"/>
    <w:rsid w:val="0012563F"/>
    <w:rsid w:val="001351C1"/>
    <w:rsid w:val="001506EB"/>
    <w:rsid w:val="0015083F"/>
    <w:rsid w:val="0015112F"/>
    <w:rsid w:val="00153896"/>
    <w:rsid w:val="00165E21"/>
    <w:rsid w:val="00171D9C"/>
    <w:rsid w:val="00181B76"/>
    <w:rsid w:val="001858E3"/>
    <w:rsid w:val="00190C9E"/>
    <w:rsid w:val="00190F55"/>
    <w:rsid w:val="00192AD1"/>
    <w:rsid w:val="00194222"/>
    <w:rsid w:val="001A1883"/>
    <w:rsid w:val="001A202B"/>
    <w:rsid w:val="001A23BB"/>
    <w:rsid w:val="001A7FCB"/>
    <w:rsid w:val="001B02F0"/>
    <w:rsid w:val="001B02F4"/>
    <w:rsid w:val="001B2B5E"/>
    <w:rsid w:val="001B3A7B"/>
    <w:rsid w:val="001B5374"/>
    <w:rsid w:val="001C2F81"/>
    <w:rsid w:val="001C4446"/>
    <w:rsid w:val="001D10AF"/>
    <w:rsid w:val="001D248C"/>
    <w:rsid w:val="001D28B7"/>
    <w:rsid w:val="001D7E26"/>
    <w:rsid w:val="001E148E"/>
    <w:rsid w:val="001E6E43"/>
    <w:rsid w:val="001F1ED4"/>
    <w:rsid w:val="00201A73"/>
    <w:rsid w:val="00202931"/>
    <w:rsid w:val="002075AB"/>
    <w:rsid w:val="00212104"/>
    <w:rsid w:val="002127DD"/>
    <w:rsid w:val="00216F9C"/>
    <w:rsid w:val="002331A5"/>
    <w:rsid w:val="00240964"/>
    <w:rsid w:val="00246C23"/>
    <w:rsid w:val="00254D6E"/>
    <w:rsid w:val="00260795"/>
    <w:rsid w:val="00263FD8"/>
    <w:rsid w:val="00270978"/>
    <w:rsid w:val="0027162A"/>
    <w:rsid w:val="00277E41"/>
    <w:rsid w:val="00284361"/>
    <w:rsid w:val="00284A8D"/>
    <w:rsid w:val="00286A1C"/>
    <w:rsid w:val="002963CD"/>
    <w:rsid w:val="00296BDB"/>
    <w:rsid w:val="002A1475"/>
    <w:rsid w:val="002A2484"/>
    <w:rsid w:val="002A4B2C"/>
    <w:rsid w:val="002A5986"/>
    <w:rsid w:val="002C0C2D"/>
    <w:rsid w:val="002C3DCE"/>
    <w:rsid w:val="002D2CFF"/>
    <w:rsid w:val="002D5FB8"/>
    <w:rsid w:val="002D6204"/>
    <w:rsid w:val="002E1A71"/>
    <w:rsid w:val="002E5398"/>
    <w:rsid w:val="002E57F5"/>
    <w:rsid w:val="002F2D8E"/>
    <w:rsid w:val="00300645"/>
    <w:rsid w:val="0030603F"/>
    <w:rsid w:val="00316165"/>
    <w:rsid w:val="00330DC1"/>
    <w:rsid w:val="003371EE"/>
    <w:rsid w:val="00345421"/>
    <w:rsid w:val="00350F8F"/>
    <w:rsid w:val="00351284"/>
    <w:rsid w:val="00353D91"/>
    <w:rsid w:val="00355723"/>
    <w:rsid w:val="00361EFF"/>
    <w:rsid w:val="003650B4"/>
    <w:rsid w:val="00373283"/>
    <w:rsid w:val="00376BE7"/>
    <w:rsid w:val="003854EB"/>
    <w:rsid w:val="003A0A76"/>
    <w:rsid w:val="003B26B2"/>
    <w:rsid w:val="003B30B0"/>
    <w:rsid w:val="003B5744"/>
    <w:rsid w:val="003B6140"/>
    <w:rsid w:val="003C0C54"/>
    <w:rsid w:val="003C5CD2"/>
    <w:rsid w:val="003C5DF4"/>
    <w:rsid w:val="003C66BE"/>
    <w:rsid w:val="003D7966"/>
    <w:rsid w:val="003F0F0E"/>
    <w:rsid w:val="003F2D5C"/>
    <w:rsid w:val="003F4774"/>
    <w:rsid w:val="00402FB0"/>
    <w:rsid w:val="00405124"/>
    <w:rsid w:val="0040681E"/>
    <w:rsid w:val="00416114"/>
    <w:rsid w:val="00420688"/>
    <w:rsid w:val="00425E7D"/>
    <w:rsid w:val="00431762"/>
    <w:rsid w:val="004400E8"/>
    <w:rsid w:val="0044746C"/>
    <w:rsid w:val="0045058A"/>
    <w:rsid w:val="0045219A"/>
    <w:rsid w:val="004532E4"/>
    <w:rsid w:val="00460288"/>
    <w:rsid w:val="00461F26"/>
    <w:rsid w:val="004623A8"/>
    <w:rsid w:val="00474770"/>
    <w:rsid w:val="004751CF"/>
    <w:rsid w:val="004779DA"/>
    <w:rsid w:val="00481097"/>
    <w:rsid w:val="00481E9F"/>
    <w:rsid w:val="004855B8"/>
    <w:rsid w:val="00486ED3"/>
    <w:rsid w:val="004870F8"/>
    <w:rsid w:val="00493EAC"/>
    <w:rsid w:val="004954D7"/>
    <w:rsid w:val="00495ECF"/>
    <w:rsid w:val="004B3056"/>
    <w:rsid w:val="004B401C"/>
    <w:rsid w:val="004B6EB1"/>
    <w:rsid w:val="004C0194"/>
    <w:rsid w:val="004C57F0"/>
    <w:rsid w:val="004D28C3"/>
    <w:rsid w:val="004D3296"/>
    <w:rsid w:val="004D725F"/>
    <w:rsid w:val="004D7F75"/>
    <w:rsid w:val="004F3EF6"/>
    <w:rsid w:val="004F4917"/>
    <w:rsid w:val="00500CB1"/>
    <w:rsid w:val="00503563"/>
    <w:rsid w:val="00513BC1"/>
    <w:rsid w:val="00514DF1"/>
    <w:rsid w:val="00515726"/>
    <w:rsid w:val="00517576"/>
    <w:rsid w:val="00520F46"/>
    <w:rsid w:val="00523EA5"/>
    <w:rsid w:val="005256E2"/>
    <w:rsid w:val="00526E80"/>
    <w:rsid w:val="0053517A"/>
    <w:rsid w:val="005372CE"/>
    <w:rsid w:val="00547236"/>
    <w:rsid w:val="005509F5"/>
    <w:rsid w:val="00550F45"/>
    <w:rsid w:val="00552335"/>
    <w:rsid w:val="00557C05"/>
    <w:rsid w:val="005625D1"/>
    <w:rsid w:val="00573D48"/>
    <w:rsid w:val="0058282C"/>
    <w:rsid w:val="00585354"/>
    <w:rsid w:val="00586B79"/>
    <w:rsid w:val="00590C5F"/>
    <w:rsid w:val="00594BB1"/>
    <w:rsid w:val="0059771D"/>
    <w:rsid w:val="005A547F"/>
    <w:rsid w:val="005A5AFD"/>
    <w:rsid w:val="005A787A"/>
    <w:rsid w:val="005B0D10"/>
    <w:rsid w:val="005B2957"/>
    <w:rsid w:val="005B6AAE"/>
    <w:rsid w:val="005C1228"/>
    <w:rsid w:val="005C1900"/>
    <w:rsid w:val="005C353D"/>
    <w:rsid w:val="005C47E6"/>
    <w:rsid w:val="005D0B86"/>
    <w:rsid w:val="005E22FA"/>
    <w:rsid w:val="005E5FC9"/>
    <w:rsid w:val="005F44C7"/>
    <w:rsid w:val="005F62D5"/>
    <w:rsid w:val="005F7D9D"/>
    <w:rsid w:val="00602288"/>
    <w:rsid w:val="006022C3"/>
    <w:rsid w:val="006150D9"/>
    <w:rsid w:val="0062191E"/>
    <w:rsid w:val="006219FC"/>
    <w:rsid w:val="00625A8F"/>
    <w:rsid w:val="00627FFA"/>
    <w:rsid w:val="006329F1"/>
    <w:rsid w:val="00637B14"/>
    <w:rsid w:val="00644DB1"/>
    <w:rsid w:val="00651FDC"/>
    <w:rsid w:val="00652227"/>
    <w:rsid w:val="006544C0"/>
    <w:rsid w:val="00667F93"/>
    <w:rsid w:val="0067225B"/>
    <w:rsid w:val="0067233F"/>
    <w:rsid w:val="00673CEE"/>
    <w:rsid w:val="00673EB7"/>
    <w:rsid w:val="0067529C"/>
    <w:rsid w:val="00675B23"/>
    <w:rsid w:val="00675D4D"/>
    <w:rsid w:val="00680BBF"/>
    <w:rsid w:val="0068644F"/>
    <w:rsid w:val="006873D9"/>
    <w:rsid w:val="00691A5E"/>
    <w:rsid w:val="00697527"/>
    <w:rsid w:val="006A08BE"/>
    <w:rsid w:val="006A15FC"/>
    <w:rsid w:val="006A1963"/>
    <w:rsid w:val="006B1628"/>
    <w:rsid w:val="006B213A"/>
    <w:rsid w:val="006C26C0"/>
    <w:rsid w:val="006C6EFE"/>
    <w:rsid w:val="006C6FB6"/>
    <w:rsid w:val="006C7A92"/>
    <w:rsid w:val="006D7ABD"/>
    <w:rsid w:val="006E0361"/>
    <w:rsid w:val="006E2AB0"/>
    <w:rsid w:val="006E385B"/>
    <w:rsid w:val="006F2C88"/>
    <w:rsid w:val="006F45D8"/>
    <w:rsid w:val="006F70EA"/>
    <w:rsid w:val="00702261"/>
    <w:rsid w:val="0070655B"/>
    <w:rsid w:val="00710568"/>
    <w:rsid w:val="00714503"/>
    <w:rsid w:val="00721379"/>
    <w:rsid w:val="00726F86"/>
    <w:rsid w:val="00727CA0"/>
    <w:rsid w:val="00731C84"/>
    <w:rsid w:val="00732A72"/>
    <w:rsid w:val="00732BDE"/>
    <w:rsid w:val="007414DD"/>
    <w:rsid w:val="00744FF3"/>
    <w:rsid w:val="00757ACF"/>
    <w:rsid w:val="007723C0"/>
    <w:rsid w:val="0078558A"/>
    <w:rsid w:val="00785EBB"/>
    <w:rsid w:val="00793021"/>
    <w:rsid w:val="007A590E"/>
    <w:rsid w:val="007B6E4B"/>
    <w:rsid w:val="007B6F03"/>
    <w:rsid w:val="007B7E58"/>
    <w:rsid w:val="007C13CC"/>
    <w:rsid w:val="007C4746"/>
    <w:rsid w:val="007D18AE"/>
    <w:rsid w:val="007D3131"/>
    <w:rsid w:val="007D4F8D"/>
    <w:rsid w:val="007D7F88"/>
    <w:rsid w:val="007E4404"/>
    <w:rsid w:val="007E59C8"/>
    <w:rsid w:val="007F5824"/>
    <w:rsid w:val="00800FDB"/>
    <w:rsid w:val="0080486E"/>
    <w:rsid w:val="00816E40"/>
    <w:rsid w:val="00821B33"/>
    <w:rsid w:val="00821D70"/>
    <w:rsid w:val="0082453E"/>
    <w:rsid w:val="00833811"/>
    <w:rsid w:val="00841C4D"/>
    <w:rsid w:val="00845F9C"/>
    <w:rsid w:val="008532F1"/>
    <w:rsid w:val="0086630A"/>
    <w:rsid w:val="008724FA"/>
    <w:rsid w:val="00881DCC"/>
    <w:rsid w:val="008A0818"/>
    <w:rsid w:val="008B2189"/>
    <w:rsid w:val="008B224E"/>
    <w:rsid w:val="008B4B3F"/>
    <w:rsid w:val="008B5B9F"/>
    <w:rsid w:val="008C5A85"/>
    <w:rsid w:val="008C73F3"/>
    <w:rsid w:val="008C79EF"/>
    <w:rsid w:val="008D508A"/>
    <w:rsid w:val="008D5208"/>
    <w:rsid w:val="008F71BB"/>
    <w:rsid w:val="009017AF"/>
    <w:rsid w:val="00904D03"/>
    <w:rsid w:val="00914121"/>
    <w:rsid w:val="00916990"/>
    <w:rsid w:val="00925A5D"/>
    <w:rsid w:val="00943E2C"/>
    <w:rsid w:val="00943F4D"/>
    <w:rsid w:val="00946000"/>
    <w:rsid w:val="00950849"/>
    <w:rsid w:val="00950CA2"/>
    <w:rsid w:val="00957118"/>
    <w:rsid w:val="00971D1F"/>
    <w:rsid w:val="00972D30"/>
    <w:rsid w:val="00973FE8"/>
    <w:rsid w:val="00980EF8"/>
    <w:rsid w:val="00981969"/>
    <w:rsid w:val="0099466A"/>
    <w:rsid w:val="009A0B9D"/>
    <w:rsid w:val="009A2537"/>
    <w:rsid w:val="009A4079"/>
    <w:rsid w:val="009A6B46"/>
    <w:rsid w:val="009C112E"/>
    <w:rsid w:val="009C7C72"/>
    <w:rsid w:val="009D15FC"/>
    <w:rsid w:val="009D2B01"/>
    <w:rsid w:val="009D4C41"/>
    <w:rsid w:val="009E40E8"/>
    <w:rsid w:val="009F762A"/>
    <w:rsid w:val="009F7923"/>
    <w:rsid w:val="00A0040F"/>
    <w:rsid w:val="00A07EBC"/>
    <w:rsid w:val="00A158AB"/>
    <w:rsid w:val="00A221B7"/>
    <w:rsid w:val="00A2235C"/>
    <w:rsid w:val="00A23A17"/>
    <w:rsid w:val="00A247EA"/>
    <w:rsid w:val="00A26011"/>
    <w:rsid w:val="00A3516B"/>
    <w:rsid w:val="00A42E02"/>
    <w:rsid w:val="00A5583F"/>
    <w:rsid w:val="00A650E3"/>
    <w:rsid w:val="00A65145"/>
    <w:rsid w:val="00A67C6C"/>
    <w:rsid w:val="00A67DB0"/>
    <w:rsid w:val="00A74D4F"/>
    <w:rsid w:val="00A7506D"/>
    <w:rsid w:val="00A80D3B"/>
    <w:rsid w:val="00A85103"/>
    <w:rsid w:val="00A85914"/>
    <w:rsid w:val="00A93100"/>
    <w:rsid w:val="00A93B45"/>
    <w:rsid w:val="00A9720A"/>
    <w:rsid w:val="00AA13C5"/>
    <w:rsid w:val="00AB48BF"/>
    <w:rsid w:val="00AB70A6"/>
    <w:rsid w:val="00AC0FCC"/>
    <w:rsid w:val="00AC603F"/>
    <w:rsid w:val="00AC6873"/>
    <w:rsid w:val="00AC6960"/>
    <w:rsid w:val="00AC7EF3"/>
    <w:rsid w:val="00AD1B09"/>
    <w:rsid w:val="00AE2AFF"/>
    <w:rsid w:val="00AF4EB4"/>
    <w:rsid w:val="00B00560"/>
    <w:rsid w:val="00B008BC"/>
    <w:rsid w:val="00B01E33"/>
    <w:rsid w:val="00B0313F"/>
    <w:rsid w:val="00B11733"/>
    <w:rsid w:val="00B12BFA"/>
    <w:rsid w:val="00B136E7"/>
    <w:rsid w:val="00B138A6"/>
    <w:rsid w:val="00B17649"/>
    <w:rsid w:val="00B21DD0"/>
    <w:rsid w:val="00B267CF"/>
    <w:rsid w:val="00B305B1"/>
    <w:rsid w:val="00B34047"/>
    <w:rsid w:val="00B34EF2"/>
    <w:rsid w:val="00B4743C"/>
    <w:rsid w:val="00B51C2D"/>
    <w:rsid w:val="00B51D00"/>
    <w:rsid w:val="00B6290F"/>
    <w:rsid w:val="00B63FDE"/>
    <w:rsid w:val="00B64E86"/>
    <w:rsid w:val="00B72BF2"/>
    <w:rsid w:val="00B83D77"/>
    <w:rsid w:val="00B93A7E"/>
    <w:rsid w:val="00B96763"/>
    <w:rsid w:val="00BA6E13"/>
    <w:rsid w:val="00BB20BD"/>
    <w:rsid w:val="00BB3773"/>
    <w:rsid w:val="00BC24EF"/>
    <w:rsid w:val="00BC37FF"/>
    <w:rsid w:val="00BC3928"/>
    <w:rsid w:val="00BD3867"/>
    <w:rsid w:val="00BF5040"/>
    <w:rsid w:val="00C0431B"/>
    <w:rsid w:val="00C07B22"/>
    <w:rsid w:val="00C35003"/>
    <w:rsid w:val="00C421F4"/>
    <w:rsid w:val="00C534CE"/>
    <w:rsid w:val="00C57631"/>
    <w:rsid w:val="00C61747"/>
    <w:rsid w:val="00C626FB"/>
    <w:rsid w:val="00C64733"/>
    <w:rsid w:val="00C66E72"/>
    <w:rsid w:val="00C71FDF"/>
    <w:rsid w:val="00C766A9"/>
    <w:rsid w:val="00C77BCF"/>
    <w:rsid w:val="00C8083C"/>
    <w:rsid w:val="00C869B8"/>
    <w:rsid w:val="00C940C4"/>
    <w:rsid w:val="00CA2900"/>
    <w:rsid w:val="00CA3309"/>
    <w:rsid w:val="00CB1E50"/>
    <w:rsid w:val="00CB1F9E"/>
    <w:rsid w:val="00CC1437"/>
    <w:rsid w:val="00CE03C5"/>
    <w:rsid w:val="00CE2CF0"/>
    <w:rsid w:val="00CE33E0"/>
    <w:rsid w:val="00CE5306"/>
    <w:rsid w:val="00CE70AB"/>
    <w:rsid w:val="00CF24FF"/>
    <w:rsid w:val="00CF2DE2"/>
    <w:rsid w:val="00CF32D0"/>
    <w:rsid w:val="00CF78BF"/>
    <w:rsid w:val="00D011AA"/>
    <w:rsid w:val="00D02AD3"/>
    <w:rsid w:val="00D05ED8"/>
    <w:rsid w:val="00D068B3"/>
    <w:rsid w:val="00D12DAA"/>
    <w:rsid w:val="00D14BCA"/>
    <w:rsid w:val="00D15E78"/>
    <w:rsid w:val="00D25137"/>
    <w:rsid w:val="00D25670"/>
    <w:rsid w:val="00D35298"/>
    <w:rsid w:val="00D37E20"/>
    <w:rsid w:val="00D46B6C"/>
    <w:rsid w:val="00D5254B"/>
    <w:rsid w:val="00D54676"/>
    <w:rsid w:val="00D60E04"/>
    <w:rsid w:val="00D63C55"/>
    <w:rsid w:val="00D668DB"/>
    <w:rsid w:val="00D86CA7"/>
    <w:rsid w:val="00D942E2"/>
    <w:rsid w:val="00D946EA"/>
    <w:rsid w:val="00D9710A"/>
    <w:rsid w:val="00DB3CE2"/>
    <w:rsid w:val="00DB461F"/>
    <w:rsid w:val="00DC7CFC"/>
    <w:rsid w:val="00DD0F48"/>
    <w:rsid w:val="00DD2505"/>
    <w:rsid w:val="00DE193F"/>
    <w:rsid w:val="00DE2232"/>
    <w:rsid w:val="00DE380D"/>
    <w:rsid w:val="00DE4CD7"/>
    <w:rsid w:val="00DE5407"/>
    <w:rsid w:val="00DE6201"/>
    <w:rsid w:val="00DF0534"/>
    <w:rsid w:val="00DF30B1"/>
    <w:rsid w:val="00E0131F"/>
    <w:rsid w:val="00E04C8F"/>
    <w:rsid w:val="00E11E5C"/>
    <w:rsid w:val="00E15791"/>
    <w:rsid w:val="00E2363A"/>
    <w:rsid w:val="00E2431B"/>
    <w:rsid w:val="00E25B6A"/>
    <w:rsid w:val="00E2630E"/>
    <w:rsid w:val="00E3431C"/>
    <w:rsid w:val="00E35192"/>
    <w:rsid w:val="00E367AA"/>
    <w:rsid w:val="00E502F9"/>
    <w:rsid w:val="00E5238A"/>
    <w:rsid w:val="00E573E5"/>
    <w:rsid w:val="00E5787D"/>
    <w:rsid w:val="00E70267"/>
    <w:rsid w:val="00E73D7E"/>
    <w:rsid w:val="00E743A0"/>
    <w:rsid w:val="00E77C98"/>
    <w:rsid w:val="00E80EE4"/>
    <w:rsid w:val="00E85FBD"/>
    <w:rsid w:val="00EA1F6C"/>
    <w:rsid w:val="00EA2B67"/>
    <w:rsid w:val="00EA6917"/>
    <w:rsid w:val="00EB0A8E"/>
    <w:rsid w:val="00EB63E8"/>
    <w:rsid w:val="00ED00EC"/>
    <w:rsid w:val="00ED2EAD"/>
    <w:rsid w:val="00ED6D60"/>
    <w:rsid w:val="00EE2727"/>
    <w:rsid w:val="00EF216F"/>
    <w:rsid w:val="00EF34AA"/>
    <w:rsid w:val="00EF6521"/>
    <w:rsid w:val="00F030D0"/>
    <w:rsid w:val="00F05BB2"/>
    <w:rsid w:val="00F22D58"/>
    <w:rsid w:val="00F243E3"/>
    <w:rsid w:val="00F31A5E"/>
    <w:rsid w:val="00F35E0D"/>
    <w:rsid w:val="00F4018B"/>
    <w:rsid w:val="00F41E25"/>
    <w:rsid w:val="00F42AE0"/>
    <w:rsid w:val="00F50B8C"/>
    <w:rsid w:val="00F63181"/>
    <w:rsid w:val="00F669C0"/>
    <w:rsid w:val="00F71B2E"/>
    <w:rsid w:val="00F72194"/>
    <w:rsid w:val="00F92BDC"/>
    <w:rsid w:val="00F93B3B"/>
    <w:rsid w:val="00F959E3"/>
    <w:rsid w:val="00FA42DF"/>
    <w:rsid w:val="00FA4FB1"/>
    <w:rsid w:val="00FB13F2"/>
    <w:rsid w:val="00FB4E3C"/>
    <w:rsid w:val="00FB7FFC"/>
    <w:rsid w:val="00FC0C0A"/>
    <w:rsid w:val="00FC2AB4"/>
    <w:rsid w:val="00FC4335"/>
    <w:rsid w:val="00FC61AF"/>
    <w:rsid w:val="00FC7837"/>
    <w:rsid w:val="00FD2F2C"/>
    <w:rsid w:val="00FD7CBD"/>
    <w:rsid w:val="00FE5407"/>
    <w:rsid w:val="00FF0CBC"/>
    <w:rsid w:val="00FF3057"/>
    <w:rsid w:val="00FF56E6"/>
    <w:rsid w:val="00FF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D8531"/>
  <w15:chartTrackingRefBased/>
  <w15:docId w15:val="{61C560B1-1E47-4E18-8C38-02E2DCDB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99466A"/>
    <w:pPr>
      <w:keepNext/>
      <w:tabs>
        <w:tab w:val="left" w:pos="1701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9466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ind w:firstLine="284"/>
      <w:jc w:val="both"/>
      <w:outlineLvl w:val="4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EB0A8E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B0A8E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0A8E"/>
  </w:style>
  <w:style w:type="paragraph" w:styleId="Pidipagina">
    <w:name w:val="footer"/>
    <w:basedOn w:val="Normale"/>
    <w:link w:val="Pidipagina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0A8E"/>
  </w:style>
  <w:style w:type="paragraph" w:styleId="NormaleWeb">
    <w:name w:val="Normal (Web)"/>
    <w:basedOn w:val="Normale"/>
    <w:uiPriority w:val="99"/>
    <w:unhideWhenUsed/>
    <w:rsid w:val="006C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99466A"/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9466A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9466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table" w:styleId="Grigliatabella">
    <w:name w:val="Table Grid"/>
    <w:basedOn w:val="Tabellanormale"/>
    <w:uiPriority w:val="39"/>
    <w:rsid w:val="00FF3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eniaGranato\Federazione%20Nazionale%20Ordini%20Professioni%20Infermieristiche(Finbuc)\Ufficio%20FNOPI%20-%20Documenti\Ilenia%20Granato\Dati\MODELLI+CARTA%20INTESTATA\carta%20intestata%20sempl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8F0B75F0690498D301FD7FE569FDB" ma:contentTypeVersion="15" ma:contentTypeDescription="Create a new document." ma:contentTypeScope="" ma:versionID="26a9d0417bf6dfe1a74d6165b4003dfa">
  <xsd:schema xmlns:xsd="http://www.w3.org/2001/XMLSchema" xmlns:xs="http://www.w3.org/2001/XMLSchema" xmlns:p="http://schemas.microsoft.com/office/2006/metadata/properties" xmlns:ns2="cb59c945-cb76-4011-bb72-9e397d054561" xmlns:ns3="a06d55ca-2d14-4ecc-97e6-e47dd2eefaa9" targetNamespace="http://schemas.microsoft.com/office/2006/metadata/properties" ma:root="true" ma:fieldsID="944372f5db3a5906c78a7f3d46f5d4c0" ns2:_="" ns3:_="">
    <xsd:import namespace="cb59c945-cb76-4011-bb72-9e397d054561"/>
    <xsd:import namespace="a06d55ca-2d14-4ecc-97e6-e47dd2eef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9c945-cb76-4011-bb72-9e397d054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f626fc4-a87c-4e99-a305-f36f1deeee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d55ca-2d14-4ecc-97e6-e47dd2eefaa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3637290-f243-4988-b051-1ff70ea55b92}" ma:internalName="TaxCatchAll" ma:showField="CatchAllData" ma:web="a06d55ca-2d14-4ecc-97e6-e47dd2eef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6d55ca-2d14-4ecc-97e6-e47dd2eefaa9" xsi:nil="true"/>
    <lcf76f155ced4ddcb4097134ff3c332f xmlns="cb59c945-cb76-4011-bb72-9e397d05456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2C06DC-9F2F-4A60-9E9C-8129355547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59c945-cb76-4011-bb72-9e397d054561"/>
    <ds:schemaRef ds:uri="a06d55ca-2d14-4ecc-97e6-e47dd2eefa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CD9FE3-F800-4CAD-9048-191D0B00C7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CD7411-CC1C-4587-839F-3F370FB366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DA1E4E-4484-477B-8ADF-4CC164B6E48B}">
  <ds:schemaRefs>
    <ds:schemaRef ds:uri="http://schemas.microsoft.com/office/2006/metadata/properties"/>
    <ds:schemaRef ds:uri="http://schemas.microsoft.com/office/infopath/2007/PartnerControls"/>
    <ds:schemaRef ds:uri="a06d55ca-2d14-4ecc-97e6-e47dd2eefaa9"/>
    <ds:schemaRef ds:uri="cb59c945-cb76-4011-bb72-9e397d0545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semplice</Template>
  <TotalTime>5412</TotalTime>
  <Pages>8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Granato</dc:creator>
  <cp:keywords/>
  <dc:description/>
  <cp:lastModifiedBy>Pasquale Rocchi</cp:lastModifiedBy>
  <cp:revision>405</cp:revision>
  <cp:lastPrinted>2019-01-17T08:56:00Z</cp:lastPrinted>
  <dcterms:created xsi:type="dcterms:W3CDTF">2024-02-21T08:06:00Z</dcterms:created>
  <dcterms:modified xsi:type="dcterms:W3CDTF">2025-10-24T14:14:00Z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0x0101005DB8F0B75F0690498D301FD7FE569FDB</vt:lpwstr>
  </property>
  <property fmtid="{D5CDD505-2E9C-101B-9397-08002B2CF9AE}" pid="3" name="Order">
    <vt:r8>1236600</vt:r8>
  </property>
  <property fmtid="{D5CDD505-2E9C-101B-9397-08002B2CF9AE}" pid="4" name="MediaServiceImageTags">
    <vt:lpwstr/>
  </property>
</Properties>
</file>